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EF60D0" w14:textId="0684700D" w:rsidR="00817AA5" w:rsidRDefault="002C7106" w:rsidP="006C67D6">
      <w:pPr>
        <w:jc w:val="center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47977" behindDoc="0" locked="0" layoutInCell="0" allowOverlap="1" wp14:anchorId="30DEC1F4" wp14:editId="3C1B7E49">
                <wp:simplePos x="0" y="0"/>
                <wp:positionH relativeFrom="page">
                  <wp:posOffset>5394960</wp:posOffset>
                </wp:positionH>
                <wp:positionV relativeFrom="page">
                  <wp:posOffset>6732905</wp:posOffset>
                </wp:positionV>
                <wp:extent cx="4297680" cy="422910"/>
                <wp:effectExtent l="0" t="0" r="0" b="8890"/>
                <wp:wrapTight wrapText="bothSides">
                  <wp:wrapPolygon edited="0">
                    <wp:start x="128" y="0"/>
                    <wp:lineTo x="128" y="20757"/>
                    <wp:lineTo x="21319" y="20757"/>
                    <wp:lineTo x="21319" y="0"/>
                    <wp:lineTo x="128" y="0"/>
                  </wp:wrapPolygon>
                </wp:wrapTight>
                <wp:docPr id="16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7680" cy="422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78FE8A8" w14:textId="77777777" w:rsidR="00C031D2" w:rsidRPr="001822A4" w:rsidRDefault="00C031D2" w:rsidP="00817AA5">
                            <w:pPr>
                              <w:pStyle w:val="Subtitle"/>
                              <w:rPr>
                                <w:rFonts w:ascii="Noteworthy Light" w:hAnsi="Noteworthy Light"/>
                                <w:sz w:val="24"/>
                              </w:rPr>
                            </w:pPr>
                            <w:r w:rsidRPr="001822A4">
                              <w:rPr>
                                <w:rFonts w:ascii="Noteworthy Light" w:hAnsi="Noteworthy Light"/>
                                <w:sz w:val="24"/>
                              </w:rPr>
                              <w:t>Activity Booklet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424.8pt;margin-top:530.15pt;width:338.4pt;height:33.3pt;z-index:2516479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" o:allowincell="f" filled="f" stroked="f">
                <v:textbox inset=",0,,0">
                  <w:txbxContent>
                    <w:p w14:paraId="778FE8A8" w14:textId="77777777" w:rsidR="00C031D2" w:rsidRPr="001822A4" w:rsidRDefault="00C031D2" w:rsidP="00817AA5">
                      <w:pPr>
                        <w:pStyle w:val="Subtitle"/>
                        <w:rPr>
                          <w:rFonts w:ascii="Noteworthy Light" w:hAnsi="Noteworthy Light"/>
                          <w:sz w:val="24"/>
                        </w:rPr>
                      </w:pPr>
                      <w:r w:rsidRPr="001822A4">
                        <w:rPr>
                          <w:rFonts w:ascii="Noteworthy Light" w:hAnsi="Noteworthy Light"/>
                          <w:sz w:val="24"/>
                        </w:rPr>
                        <w:t>Activity Booklet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A5ECA">
        <w:rPr>
          <w:noProof/>
        </w:rPr>
        <mc:AlternateContent>
          <mc:Choice Requires="wps">
            <w:drawing>
              <wp:anchor distT="0" distB="0" distL="114300" distR="114300" simplePos="0" relativeHeight="251732035" behindDoc="0" locked="0" layoutInCell="1" allowOverlap="1" wp14:anchorId="4ABE7020" wp14:editId="3D0923C3">
                <wp:simplePos x="0" y="0"/>
                <wp:positionH relativeFrom="page">
                  <wp:posOffset>1770380</wp:posOffset>
                </wp:positionH>
                <wp:positionV relativeFrom="page">
                  <wp:posOffset>993013</wp:posOffset>
                </wp:positionV>
                <wp:extent cx="309880" cy="0"/>
                <wp:effectExtent l="76200" t="101600" r="0" b="177800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98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49" o:spid="_x0000_s1026" type="#_x0000_t32" style="position:absolute;margin-left:139.4pt;margin-top:78.2pt;width:24.4pt;height:0;flip:x;z-index:25173203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646599">
        <w:rPr>
          <w:noProof/>
        </w:rPr>
        <mc:AlternateContent>
          <mc:Choice Requires="wpg">
            <w:drawing>
              <wp:anchor distT="0" distB="0" distL="114300" distR="114300" simplePos="0" relativeHeight="251712579" behindDoc="0" locked="0" layoutInCell="1" allowOverlap="1" wp14:anchorId="0B5DE274" wp14:editId="13B45845">
                <wp:simplePos x="0" y="0"/>
                <wp:positionH relativeFrom="page">
                  <wp:posOffset>2010410</wp:posOffset>
                </wp:positionH>
                <wp:positionV relativeFrom="page">
                  <wp:posOffset>838200</wp:posOffset>
                </wp:positionV>
                <wp:extent cx="1847215" cy="527050"/>
                <wp:effectExtent l="0" t="0" r="0" b="6350"/>
                <wp:wrapThrough wrapText="bothSides">
                  <wp:wrapPolygon edited="0">
                    <wp:start x="297" y="0"/>
                    <wp:lineTo x="297" y="20819"/>
                    <wp:lineTo x="21088" y="20819"/>
                    <wp:lineTo x="21088" y="0"/>
                    <wp:lineTo x="297" y="0"/>
                  </wp:wrapPolygon>
                </wp:wrapThrough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215" cy="527050"/>
                          <a:chOff x="0" y="0"/>
                          <a:chExt cx="1847215" cy="52705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9" name="Text Box 39"/>
                        <wps:cNvSpPr txBox="1"/>
                        <wps:spPr>
                          <a:xfrm>
                            <a:off x="0" y="0"/>
                            <a:ext cx="1847215" cy="52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45720"/>
                            <a:ext cx="1664335" cy="21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45825E72" w14:textId="39646EA9" w:rsidR="00C031D2" w:rsidRPr="007D0439" w:rsidRDefault="00C031D2" w:rsidP="002A5ECA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7D0439">
                                <w:rPr>
                                  <w:sz w:val="28"/>
                                  <w:szCs w:val="28"/>
                                </w:rPr>
                                <w:t>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top 3: Roman ruins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7" style="position:absolute;left:0;text-align:left;margin-left:158.3pt;margin-top:66pt;width:145.45pt;height:41.5pt;z-index:251712579;mso-position-horizontal-relative:page;mso-position-vertical-relative:page" coordsize="1847215,5270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" mv:complextextbox="1">
                <v:shape id="Text Box 39" o:spid="_x0000_s1028" type="#_x0000_t202" style="position:absolute;width:1847215;height:5270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sTWCxQAA&#10;ANsAAAAPAAAAZHJzL2Rvd25yZXYueG1sRI9Pa8JAFMTvQr/D8gq9mU0ttGmaVVRs8aC0VQ8eH9mX&#10;P5h9G7JbE7+9KxQ8DjPzGyabDaYRZ+pcbVnBcxSDIM6trrlUcNh/jhMQziNrbCyTggs5mE0fRhmm&#10;2vb8S+edL0WAsEtRQeV9m0rp8ooMusi2xMErbGfQB9mVUnfYB7hp5CSOX6XBmsNChS0tK8pPuz+j&#10;gDaD2W+Tt5X/XhRf8TH56Te6VOrpcZh/gPA0+Hv4v73WCl7e4fYl/AA5v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CxNYLFAAAA2wAAAA8AAAAAAAAAAAAAAAAAlwIAAGRycy9k&#10;b3ducmV2LnhtbFBLBQYAAAAABAAEAPUAAACJAwAAAAA=&#10;" mv:complextextbox="1" filled="f" stroked="f"/>
                <v:shape id="Text Box 1" o:spid="_x0000_s1029" type="#_x0000_t202" style="position:absolute;left:91440;top:45720;width:1664335;height:2184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inset="0,0,0,0">
                    <w:txbxContent>
                      <w:p w14:paraId="45825E72" w14:textId="39646EA9" w:rsidR="00C031D2" w:rsidRPr="007D0439" w:rsidRDefault="00C031D2" w:rsidP="002A5ECA">
                        <w:pPr>
                          <w:rPr>
                            <w:sz w:val="28"/>
                            <w:szCs w:val="28"/>
                          </w:rPr>
                        </w:pPr>
                        <w:r w:rsidRPr="007D0439">
                          <w:rPr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sz w:val="28"/>
                            <w:szCs w:val="28"/>
                          </w:rPr>
                          <w:t>top 3: Roman ruins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76846">
        <w:rPr>
          <w:noProof/>
        </w:rPr>
        <mc:AlternateContent>
          <mc:Choice Requires="wpg">
            <w:drawing>
              <wp:anchor distT="0" distB="0" distL="114300" distR="114300" simplePos="0" relativeHeight="251647982" behindDoc="0" locked="0" layoutInCell="1" allowOverlap="1" wp14:anchorId="70DBEEA1" wp14:editId="53161CED">
                <wp:simplePos x="0" y="0"/>
                <wp:positionH relativeFrom="page">
                  <wp:posOffset>3152140</wp:posOffset>
                </wp:positionH>
                <wp:positionV relativeFrom="page">
                  <wp:posOffset>2176780</wp:posOffset>
                </wp:positionV>
                <wp:extent cx="1442085" cy="3211830"/>
                <wp:effectExtent l="0" t="0" r="5715" b="0"/>
                <wp:wrapThrough wrapText="bothSides">
                  <wp:wrapPolygon edited="0">
                    <wp:start x="0" y="0"/>
                    <wp:lineTo x="0" y="21352"/>
                    <wp:lineTo x="21305" y="21352"/>
                    <wp:lineTo x="21305" y="0"/>
                    <wp:lineTo x="0" y="0"/>
                  </wp:wrapPolygon>
                </wp:wrapThrough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2085" cy="3211830"/>
                          <a:chOff x="635" y="0"/>
                          <a:chExt cx="1443900" cy="3211830"/>
                        </a:xfrm>
                      </wpg:grpSpPr>
                      <wps:wsp>
                        <wps:cNvPr id="17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8325" y="0"/>
                            <a:ext cx="1426210" cy="321183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177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635" y="50800"/>
                            <a:ext cx="806958" cy="316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4307E9" w14:textId="4B244E21" w:rsidR="00C031D2" w:rsidRPr="004A0CF0" w:rsidRDefault="00C031D2" w:rsidP="00817AA5">
                              <w:pPr>
                                <w:pStyle w:val="ContactDetails"/>
                                <w:rPr>
                                  <w:rFonts w:ascii="Noteworthy Light" w:hAnsi="Noteworthy Light"/>
                                  <w:sz w:val="22"/>
                                  <w:szCs w:val="22"/>
                                </w:rPr>
                              </w:pPr>
                              <w:r w:rsidRPr="004A0CF0">
                                <w:rPr>
                                  <w:rFonts w:ascii="Noteworthy Light" w:hAnsi="Noteworthy Light"/>
                                  <w:sz w:val="22"/>
                                  <w:szCs w:val="22"/>
                                </w:rPr>
                                <w:t>Make a timeline of all the things we have seen, putting them into chronological order from the oldest, to the newest!</w:t>
                              </w:r>
                            </w:p>
                          </w:txbxContent>
                        </wps:txbx>
                        <wps:bodyPr rot="0" vert="vert" wrap="square" lIns="0" tIns="91440" rIns="0" bIns="91440" anchor="t" anchorCtr="0" upright="1">
                          <a:noAutofit/>
                        </wps:bodyPr>
                      </wps:wsp>
                      <wps:wsp>
                        <wps:cNvPr id="17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913765" y="177165"/>
                            <a:ext cx="513080" cy="283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28FD6470" w14:textId="685D9AF6" w:rsidR="00C031D2" w:rsidRDefault="00C031D2" w:rsidP="00817AA5">
                              <w:pPr>
                                <w:pStyle w:val="Company"/>
                              </w:pPr>
                              <w:r w:rsidRPr="004A0CF0">
                                <w:rPr>
                                  <w:rFonts w:ascii="Noteworthy Bold" w:hAnsi="Noteworthy Bold"/>
                                  <w:sz w:val="44"/>
                                  <w:szCs w:val="44"/>
                                </w:rPr>
                                <w:t>Timeline</w:t>
                              </w:r>
                              <w:r>
                                <w:t>!</w:t>
                              </w:r>
                            </w:p>
                          </w:txbxContent>
                        </wps:txbx>
                        <wps:bodyPr rot="0" vert="vert" wrap="square" lIns="0" tIns="91440" rIns="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7" o:spid="_x0000_s1030" style="position:absolute;left:0;text-align:left;margin-left:248.2pt;margin-top:171.4pt;width:113.55pt;height:252.9pt;z-index:251647982;mso-position-horizontal-relative:page;mso-position-vertical-relative:page;mso-width-relative:margin" coordorigin="635" coordsize="1443900,32118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">
                <v:rect id="Rectangle 10" o:spid="_x0000_s1031" style="position:absolute;left:18325;width:1426210;height:32118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KaitxQAA&#10;ANwAAAAPAAAAZHJzL2Rvd25yZXYueG1sRI9Pa8JAEMXvBb/DMgVvdWOQVlJXKVLBi4ek/rkO2WkS&#10;zM6G7DZGP33nUOhthvfmvd+sNqNr1UB9aDwbmM8SUMSltw1XBo5fu5clqBCRLbaeycCdAmzWk6cV&#10;ZtbfOKehiJWSEA4ZGqhj7DKtQ1mTwzDzHbFo3753GGXtK217vEm4a3WaJK/aYcPSUGNH25rKa/Hj&#10;DKSf80dxSq95cXbDQrtFvOTtwZjp8/jxDirSGP/Nf9d7K/hvgi/PyAR6/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4pqK3FAAAA3AAAAA8AAAAAAAAAAAAAAAAAlwIAAGRycy9k&#10;b3ducmV2LnhtbFBLBQYAAAAABAAEAPUAAACJAwAAAAA=&#10;" fillcolor="#39c [3215]" stroked="f" strokecolor="#4a7ebb" strokeweight="1.5pt">
                  <v:shadow opacity="22938f" mv:blur="38100f" offset="0,2pt"/>
                  <v:textbox inset=",7.2pt,,7.2pt"/>
                </v:rect>
                <v:shape id="_x0000_s1032" type="#_x0000_t202" style="position:absolute;left:635;top:50800;width:806958;height:31603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h950xAAA&#10;ANwAAAAPAAAAZHJzL2Rvd25yZXYueG1sRE9LawIxEL4X/A9hhN5q1oJVVqP4QLCHHmpV9DZsxs1i&#10;Mtlu0nX775tCobf5+J4zW3TOipaaUHlWMBxkIIgLrysuFRw+tk8TECEia7SeScE3BVjMew8zzLW/&#10;8zu1+1iKFMIhRwUmxjqXMhSGHIaBr4kTd/WNw5hgU0rd4D2FOyufs+xFOqw4NRisaW2ouO2/nIJR&#10;ZZYj375t7M2eLuejXb3uPldKPfa75RREpC7+i//cO53mj8fw+0y6QM5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YfedMQAAADcAAAADwAAAAAAAAAAAAAAAACXAgAAZHJzL2Rv&#10;d25yZXYueG1sUEsFBgAAAAAEAAQA9QAAAIgDAAAAAA==&#10;" filled="f" stroked="f">
                  <v:textbox style="layout-flow:vertical" inset="0,7.2pt,0,7.2pt">
                    <w:txbxContent>
                      <w:p w14:paraId="684307E9" w14:textId="4B244E21" w:rsidR="00C031D2" w:rsidRPr="004A0CF0" w:rsidRDefault="00C031D2" w:rsidP="00817AA5">
                        <w:pPr>
                          <w:pStyle w:val="ContactDetails"/>
                          <w:rPr>
                            <w:rFonts w:ascii="Noteworthy Light" w:hAnsi="Noteworthy Light"/>
                            <w:sz w:val="22"/>
                            <w:szCs w:val="22"/>
                          </w:rPr>
                        </w:pPr>
                        <w:r w:rsidRPr="004A0CF0">
                          <w:rPr>
                            <w:rFonts w:ascii="Noteworthy Light" w:hAnsi="Noteworthy Light"/>
                            <w:sz w:val="22"/>
                            <w:szCs w:val="22"/>
                          </w:rPr>
                          <w:t>Make a timeline of all the things we have seen, putting them into chronological order from the oldest, to the newest!</w:t>
                        </w:r>
                      </w:p>
                    </w:txbxContent>
                  </v:textbox>
                </v:shape>
                <v:shape id="Text Box 17" o:spid="_x0000_s1033" type="#_x0000_t202" style="position:absolute;left:913765;top:177165;width:513080;height:28308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y3vvxAAA&#10;ANwAAAAPAAAAZHJzL2Rvd25yZXYueG1sRE9LawIxEL4X/A9hhN40a8EHq1F8INhDD7W26G3YjJvF&#10;ZLLdpOv23zeFQm/z8T1nseqcFS01ofKsYDTMQBAXXldcKji97QczECEia7SeScE3BVgtew8LzLW/&#10;8yu1x1iKFMIhRwUmxjqXMhSGHIahr4kTd/WNw5hgU0rd4D2FOyufsmwiHVacGgzWtDVU3I5fTsG4&#10;Muuxb1929mY/Lud3u3k+fG6Ueux36zmISF38F/+5DzrNn07g95l0gVz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st778QAAADcAAAADwAAAAAAAAAAAAAAAACXAgAAZHJzL2Rv&#10;d25yZXYueG1sUEsFBgAAAAAEAAQA9QAAAIgDAAAAAA==&#10;" filled="f" stroked="f">
                  <v:textbox style="layout-flow:vertical" inset="0,7.2pt,0,7.2pt">
                    <w:txbxContent>
                      <w:p w14:paraId="28FD6470" w14:textId="685D9AF6" w:rsidR="00C031D2" w:rsidRDefault="00C031D2" w:rsidP="00817AA5">
                        <w:pPr>
                          <w:pStyle w:val="Company"/>
                        </w:pPr>
                        <w:r w:rsidRPr="004A0CF0">
                          <w:rPr>
                            <w:rFonts w:ascii="Noteworthy Bold" w:hAnsi="Noteworthy Bold"/>
                            <w:sz w:val="44"/>
                            <w:szCs w:val="44"/>
                          </w:rPr>
                          <w:t>Timeline</w:t>
                        </w:r>
                        <w:r>
                          <w:t>!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F67ECE">
        <w:rPr>
          <w:noProof/>
        </w:rPr>
        <mc:AlternateContent>
          <mc:Choice Requires="wps">
            <w:drawing>
              <wp:anchor distT="0" distB="0" distL="114300" distR="114300" simplePos="0" relativeHeight="251756611" behindDoc="0" locked="0" layoutInCell="1" allowOverlap="1" wp14:anchorId="3A318729" wp14:editId="3100471F">
                <wp:simplePos x="0" y="0"/>
                <wp:positionH relativeFrom="page">
                  <wp:posOffset>422910</wp:posOffset>
                </wp:positionH>
                <wp:positionV relativeFrom="page">
                  <wp:posOffset>6947535</wp:posOffset>
                </wp:positionV>
                <wp:extent cx="2588895" cy="457200"/>
                <wp:effectExtent l="0" t="0" r="0" b="0"/>
                <wp:wrapThrough wrapText="bothSides">
                  <wp:wrapPolygon edited="0">
                    <wp:start x="212" y="0"/>
                    <wp:lineTo x="212" y="20400"/>
                    <wp:lineTo x="21192" y="20400"/>
                    <wp:lineTo x="21192" y="0"/>
                    <wp:lineTo x="212" y="0"/>
                  </wp:wrapPolygon>
                </wp:wrapThrough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89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505485" w14:textId="13DD0702" w:rsidR="00C031D2" w:rsidRPr="00F67ECE" w:rsidRDefault="00C031D2" w:rsidP="00F67EC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Newest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34" type="#_x0000_t202" style="position:absolute;left:0;text-align:left;margin-left:33.3pt;margin-top:547.05pt;width:203.85pt;height:36pt;z-index:2517566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" mv:complextextbox="1" filled="f" stroked="f">
                <v:textbox>
                  <w:txbxContent>
                    <w:p w14:paraId="45505485" w14:textId="13DD0702" w:rsidR="00C031D2" w:rsidRPr="00F67ECE" w:rsidRDefault="00C031D2" w:rsidP="00F67EC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Newest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67ECE">
        <w:rPr>
          <w:noProof/>
        </w:rPr>
        <mc:AlternateContent>
          <mc:Choice Requires="wps">
            <w:drawing>
              <wp:anchor distT="0" distB="0" distL="114300" distR="114300" simplePos="0" relativeHeight="251754563" behindDoc="0" locked="0" layoutInCell="1" allowOverlap="1" wp14:anchorId="1EE4FF5F" wp14:editId="019E8DA9">
                <wp:simplePos x="0" y="0"/>
                <wp:positionH relativeFrom="page">
                  <wp:posOffset>483870</wp:posOffset>
                </wp:positionH>
                <wp:positionV relativeFrom="page">
                  <wp:posOffset>444500</wp:posOffset>
                </wp:positionV>
                <wp:extent cx="2588895" cy="457200"/>
                <wp:effectExtent l="0" t="0" r="0" b="0"/>
                <wp:wrapThrough wrapText="bothSides">
                  <wp:wrapPolygon edited="0">
                    <wp:start x="212" y="0"/>
                    <wp:lineTo x="212" y="20400"/>
                    <wp:lineTo x="21192" y="20400"/>
                    <wp:lineTo x="21192" y="0"/>
                    <wp:lineTo x="212" y="0"/>
                  </wp:wrapPolygon>
                </wp:wrapThrough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89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9E0D7D" w14:textId="57D18D1F" w:rsidR="00C031D2" w:rsidRPr="00F67ECE" w:rsidRDefault="00C031D2" w:rsidP="00F67ECE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F67ECE">
                              <w:rPr>
                                <w:b/>
                                <w:sz w:val="28"/>
                                <w:szCs w:val="28"/>
                              </w:rPr>
                              <w:t>Oldest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35" type="#_x0000_t202" style="position:absolute;left:0;text-align:left;margin-left:38.1pt;margin-top:35pt;width:203.85pt;height:36pt;z-index:2517545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" mv:complextextbox="1" filled="f" stroked="f">
                <v:textbox>
                  <w:txbxContent>
                    <w:p w14:paraId="6D9E0D7D" w14:textId="57D18D1F" w:rsidR="00C031D2" w:rsidRPr="00F67ECE" w:rsidRDefault="00C031D2" w:rsidP="00F67ECE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F67ECE">
                        <w:rPr>
                          <w:b/>
                          <w:sz w:val="28"/>
                          <w:szCs w:val="28"/>
                        </w:rPr>
                        <w:t>Oldest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52515" behindDoc="0" locked="0" layoutInCell="1" allowOverlap="1" wp14:anchorId="2C5F22AD" wp14:editId="2B0C69FC">
                <wp:simplePos x="0" y="0"/>
                <wp:positionH relativeFrom="page">
                  <wp:posOffset>1170305</wp:posOffset>
                </wp:positionH>
                <wp:positionV relativeFrom="page">
                  <wp:posOffset>6240272</wp:posOffset>
                </wp:positionV>
                <wp:extent cx="563753" cy="0"/>
                <wp:effectExtent l="0" t="101600" r="20955" b="177800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75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60" o:spid="_x0000_s1026" type="#_x0000_t32" style="position:absolute;margin-left:92.15pt;margin-top:491.35pt;width:44.4pt;height:0;z-index:251752515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50467" behindDoc="0" locked="0" layoutInCell="1" allowOverlap="1" wp14:anchorId="76E5F8CC" wp14:editId="04C10CFB">
                <wp:simplePos x="0" y="0"/>
                <wp:positionH relativeFrom="page">
                  <wp:posOffset>1170305</wp:posOffset>
                </wp:positionH>
                <wp:positionV relativeFrom="page">
                  <wp:posOffset>5111242</wp:posOffset>
                </wp:positionV>
                <wp:extent cx="563753" cy="0"/>
                <wp:effectExtent l="0" t="101600" r="20955" b="177800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75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9" o:spid="_x0000_s1026" type="#_x0000_t32" style="position:absolute;margin-left:92.15pt;margin-top:402.45pt;width:44.4pt;height:0;z-index:25175046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48419" behindDoc="0" locked="0" layoutInCell="1" allowOverlap="1" wp14:anchorId="3FCA9FA1" wp14:editId="4285AF5F">
                <wp:simplePos x="0" y="0"/>
                <wp:positionH relativeFrom="page">
                  <wp:posOffset>1170305</wp:posOffset>
                </wp:positionH>
                <wp:positionV relativeFrom="page">
                  <wp:posOffset>3813429</wp:posOffset>
                </wp:positionV>
                <wp:extent cx="563753" cy="0"/>
                <wp:effectExtent l="0" t="101600" r="20955" b="17780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75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8" o:spid="_x0000_s1026" type="#_x0000_t32" style="position:absolute;margin-left:92.15pt;margin-top:300.25pt;width:44.4pt;height:0;z-index:25174841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46371" behindDoc="0" locked="0" layoutInCell="1" allowOverlap="1" wp14:anchorId="0FD7FBE0" wp14:editId="41400F8E">
                <wp:simplePos x="0" y="0"/>
                <wp:positionH relativeFrom="page">
                  <wp:posOffset>1170305</wp:posOffset>
                </wp:positionH>
                <wp:positionV relativeFrom="page">
                  <wp:posOffset>2707005</wp:posOffset>
                </wp:positionV>
                <wp:extent cx="563753" cy="0"/>
                <wp:effectExtent l="0" t="101600" r="20955" b="177800"/>
                <wp:wrapNone/>
                <wp:docPr id="57" name="Straight Arrow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75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7" o:spid="_x0000_s1026" type="#_x0000_t32" style="position:absolute;margin-left:92.15pt;margin-top:213.15pt;width:44.4pt;height:0;z-index:251746371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44323" behindDoc="0" locked="0" layoutInCell="1" allowOverlap="1" wp14:anchorId="7768F950" wp14:editId="7A070DDA">
                <wp:simplePos x="0" y="0"/>
                <wp:positionH relativeFrom="page">
                  <wp:posOffset>1170305</wp:posOffset>
                </wp:positionH>
                <wp:positionV relativeFrom="page">
                  <wp:posOffset>1457452</wp:posOffset>
                </wp:positionV>
                <wp:extent cx="563753" cy="0"/>
                <wp:effectExtent l="0" t="101600" r="20955" b="17780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75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56" o:spid="_x0000_s1026" type="#_x0000_t32" style="position:absolute;margin-left:92.15pt;margin-top:114.75pt;width:44.4pt;height:0;z-index:25174432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40227" behindDoc="0" locked="0" layoutInCell="1" allowOverlap="1" wp14:anchorId="12DE4FB1" wp14:editId="3511DA56">
                <wp:simplePos x="0" y="0"/>
                <wp:positionH relativeFrom="page">
                  <wp:posOffset>1717040</wp:posOffset>
                </wp:positionH>
                <wp:positionV relativeFrom="page">
                  <wp:posOffset>5529072</wp:posOffset>
                </wp:positionV>
                <wp:extent cx="309880" cy="0"/>
                <wp:effectExtent l="76200" t="101600" r="0" b="177800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98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3" o:spid="_x0000_s1026" type="#_x0000_t32" style="position:absolute;margin-left:135.2pt;margin-top:435.35pt;width:24.4pt;height:0;flip:x;z-index:25174022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38179" behindDoc="0" locked="0" layoutInCell="1" allowOverlap="1" wp14:anchorId="6F6C7578" wp14:editId="0239DAD5">
                <wp:simplePos x="0" y="0"/>
                <wp:positionH relativeFrom="page">
                  <wp:posOffset>1734947</wp:posOffset>
                </wp:positionH>
                <wp:positionV relativeFrom="page">
                  <wp:posOffset>4352925</wp:posOffset>
                </wp:positionV>
                <wp:extent cx="309880" cy="0"/>
                <wp:effectExtent l="76200" t="101600" r="0" b="17780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98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2" o:spid="_x0000_s1026" type="#_x0000_t32" style="position:absolute;margin-left:136.6pt;margin-top:342.75pt;width:24.4pt;height:0;flip:x;z-index:25173817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36131" behindDoc="0" locked="0" layoutInCell="1" allowOverlap="1" wp14:anchorId="192349C0" wp14:editId="503D59B9">
                <wp:simplePos x="0" y="0"/>
                <wp:positionH relativeFrom="page">
                  <wp:posOffset>1760220</wp:posOffset>
                </wp:positionH>
                <wp:positionV relativeFrom="page">
                  <wp:posOffset>3140202</wp:posOffset>
                </wp:positionV>
                <wp:extent cx="309880" cy="0"/>
                <wp:effectExtent l="76200" t="101600" r="0" b="177800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98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1" o:spid="_x0000_s1026" type="#_x0000_t32" style="position:absolute;margin-left:138.6pt;margin-top:247.25pt;width:24.4pt;height:0;flip:x;z-index:2517361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34083" behindDoc="0" locked="0" layoutInCell="1" allowOverlap="1" wp14:anchorId="7183297B" wp14:editId="4A46ED6E">
                <wp:simplePos x="0" y="0"/>
                <wp:positionH relativeFrom="page">
                  <wp:posOffset>1753235</wp:posOffset>
                </wp:positionH>
                <wp:positionV relativeFrom="page">
                  <wp:posOffset>1988185</wp:posOffset>
                </wp:positionV>
                <wp:extent cx="309880" cy="0"/>
                <wp:effectExtent l="76200" t="101600" r="0" b="177800"/>
                <wp:wrapNone/>
                <wp:docPr id="50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98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50" o:spid="_x0000_s1026" type="#_x0000_t32" style="position:absolute;margin-left:138.05pt;margin-top:156.55pt;width:24.4pt;height:0;flip:x;z-index:25173408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18723" behindDoc="0" locked="0" layoutInCell="1" allowOverlap="1" wp14:anchorId="2A61DF71" wp14:editId="4259A2B8">
                <wp:simplePos x="0" y="0"/>
                <wp:positionH relativeFrom="page">
                  <wp:posOffset>363855</wp:posOffset>
                </wp:positionH>
                <wp:positionV relativeFrom="page">
                  <wp:posOffset>2521585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FB0BC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36" type="#_x0000_t202" style="position:absolute;left:0;text-align:left;margin-left:28.65pt;margin-top:198.55pt;width:95pt;height:74.9pt;z-index:2517187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" mv:complextextbox="1" filled="f" stroked="f">
                <v:textbox>
                  <w:txbxContent>
                    <w:p w14:paraId="53BFB0BC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20771" behindDoc="0" locked="0" layoutInCell="1" allowOverlap="1" wp14:anchorId="20238529" wp14:editId="54941319">
                <wp:simplePos x="0" y="0"/>
                <wp:positionH relativeFrom="page">
                  <wp:posOffset>2063115</wp:posOffset>
                </wp:positionH>
                <wp:positionV relativeFrom="page">
                  <wp:posOffset>2997200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E79187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37" type="#_x0000_t202" style="position:absolute;left:0;text-align:left;margin-left:162.45pt;margin-top:236pt;width:95pt;height:74.9pt;z-index:2517207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" mv:complextextbox="1" filled="f" stroked="f">
                <v:textbox>
                  <w:txbxContent>
                    <w:p w14:paraId="13E79187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22819" behindDoc="0" locked="0" layoutInCell="1" allowOverlap="1" wp14:anchorId="5193C018" wp14:editId="3AB91EDF">
                <wp:simplePos x="0" y="0"/>
                <wp:positionH relativeFrom="page">
                  <wp:posOffset>418465</wp:posOffset>
                </wp:positionH>
                <wp:positionV relativeFrom="page">
                  <wp:posOffset>3643630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D44BB4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38" type="#_x0000_t202" style="position:absolute;left:0;text-align:left;margin-left:32.95pt;margin-top:286.9pt;width:95pt;height:74.9pt;z-index:2517228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" mv:complextextbox="1" filled="f" stroked="f">
                <v:textbox>
                  <w:txbxContent>
                    <w:p w14:paraId="5FD44BB4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24867" behindDoc="0" locked="0" layoutInCell="1" allowOverlap="1" wp14:anchorId="37DAAF15" wp14:editId="1B669556">
                <wp:simplePos x="0" y="0"/>
                <wp:positionH relativeFrom="page">
                  <wp:posOffset>1978660</wp:posOffset>
                </wp:positionH>
                <wp:positionV relativeFrom="page">
                  <wp:posOffset>4205605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F95DC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39" type="#_x0000_t202" style="position:absolute;left:0;text-align:left;margin-left:155.8pt;margin-top:331.15pt;width:95pt;height:74.9pt;z-index:2517248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" mv:complextextbox="1" filled="f" stroked="f">
                <v:textbox>
                  <w:txbxContent>
                    <w:p w14:paraId="64DF95DC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26915" behindDoc="0" locked="0" layoutInCell="1" allowOverlap="1" wp14:anchorId="63EA24D2" wp14:editId="479DA021">
                <wp:simplePos x="0" y="0"/>
                <wp:positionH relativeFrom="page">
                  <wp:posOffset>418465</wp:posOffset>
                </wp:positionH>
                <wp:positionV relativeFrom="page">
                  <wp:posOffset>4973955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3E6AA3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40" type="#_x0000_t202" style="position:absolute;left:0;text-align:left;margin-left:32.95pt;margin-top:391.65pt;width:95pt;height:74.9pt;z-index:2517269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" mv:complextextbox="1" filled="f" stroked="f">
                <v:textbox>
                  <w:txbxContent>
                    <w:p w14:paraId="723E6AA3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28963" behindDoc="0" locked="0" layoutInCell="1" allowOverlap="1" wp14:anchorId="532D9E27" wp14:editId="0C9A5B64">
                <wp:simplePos x="0" y="0"/>
                <wp:positionH relativeFrom="page">
                  <wp:posOffset>1978660</wp:posOffset>
                </wp:positionH>
                <wp:positionV relativeFrom="page">
                  <wp:posOffset>5388610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745688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41" type="#_x0000_t202" style="position:absolute;left:0;text-align:left;margin-left:155.8pt;margin-top:424.3pt;width:95pt;height:74.9pt;z-index:2517289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" mv:complextextbox="1" filled="f" stroked="f">
                <v:textbox>
                  <w:txbxContent>
                    <w:p w14:paraId="56745688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31011" behindDoc="0" locked="0" layoutInCell="1" allowOverlap="1" wp14:anchorId="61B23025" wp14:editId="161C1C17">
                <wp:simplePos x="0" y="0"/>
                <wp:positionH relativeFrom="page">
                  <wp:posOffset>418465</wp:posOffset>
                </wp:positionH>
                <wp:positionV relativeFrom="page">
                  <wp:posOffset>6082030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55939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42" type="#_x0000_t202" style="position:absolute;left:0;text-align:left;margin-left:32.95pt;margin-top:478.9pt;width:95pt;height:74.9pt;z-index:2517310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" mv:complextextbox="1" filled="f" stroked="f">
                <v:textbox>
                  <w:txbxContent>
                    <w:p w14:paraId="1BD55939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16675" behindDoc="0" locked="0" layoutInCell="1" allowOverlap="1" wp14:anchorId="78E9FB97" wp14:editId="710FAA28">
                <wp:simplePos x="0" y="0"/>
                <wp:positionH relativeFrom="page">
                  <wp:posOffset>365760</wp:posOffset>
                </wp:positionH>
                <wp:positionV relativeFrom="page">
                  <wp:posOffset>1276350</wp:posOffset>
                </wp:positionV>
                <wp:extent cx="1206500" cy="951230"/>
                <wp:effectExtent l="0" t="0" r="0" b="0"/>
                <wp:wrapThrough wrapText="bothSides">
                  <wp:wrapPolygon edited="0">
                    <wp:start x="455" y="0"/>
                    <wp:lineTo x="455" y="20764"/>
                    <wp:lineTo x="20463" y="20764"/>
                    <wp:lineTo x="20463" y="0"/>
                    <wp:lineTo x="455" y="0"/>
                  </wp:wrapPolygon>
                </wp:wrapThrough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8AC63" w14:textId="4CC501AB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3" type="#_x0000_t202" style="position:absolute;left:0;text-align:left;margin-left:28.8pt;margin-top:100.5pt;width:95pt;height:74.9pt;z-index:2517166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" mv:complextextbox="1" filled="f" stroked="f">
                <v:textbox>
                  <w:txbxContent>
                    <w:p w14:paraId="53B8AC63" w14:textId="4CC501AB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D0439">
        <w:rPr>
          <w:noProof/>
        </w:rPr>
        <mc:AlternateContent>
          <mc:Choice Requires="wps">
            <w:drawing>
              <wp:anchor distT="0" distB="0" distL="114300" distR="114300" simplePos="0" relativeHeight="251714627" behindDoc="0" locked="0" layoutInCell="1" allowOverlap="1" wp14:anchorId="172D0A2A" wp14:editId="20DAA10F">
                <wp:simplePos x="0" y="0"/>
                <wp:positionH relativeFrom="page">
                  <wp:posOffset>2011045</wp:posOffset>
                </wp:positionH>
                <wp:positionV relativeFrom="page">
                  <wp:posOffset>1822450</wp:posOffset>
                </wp:positionV>
                <wp:extent cx="2588895" cy="457200"/>
                <wp:effectExtent l="0" t="0" r="0" b="0"/>
                <wp:wrapThrough wrapText="bothSides">
                  <wp:wrapPolygon edited="0">
                    <wp:start x="212" y="0"/>
                    <wp:lineTo x="212" y="20400"/>
                    <wp:lineTo x="21192" y="20400"/>
                    <wp:lineTo x="21192" y="0"/>
                    <wp:lineTo x="212" y="0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89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F3F70C" w14:textId="77777777" w:rsidR="00C031D2" w:rsidRPr="007D0439" w:rsidRDefault="00C031D2" w:rsidP="007D0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7D043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top __: 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4" type="#_x0000_t202" style="position:absolute;left:0;text-align:left;margin-left:158.35pt;margin-top:143.5pt;width:203.85pt;height:36pt;z-index:2517146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" mv:complextextbox="1" filled="f" stroked="f">
                <v:textbox>
                  <w:txbxContent>
                    <w:p w14:paraId="0AF3F70C" w14:textId="77777777" w:rsidR="00C031D2" w:rsidRPr="007D0439" w:rsidRDefault="00C031D2" w:rsidP="007D0439">
                      <w:pPr>
                        <w:rPr>
                          <w:sz w:val="28"/>
                          <w:szCs w:val="28"/>
                        </w:rPr>
                      </w:pPr>
                      <w:r w:rsidRPr="007D043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top __: ____________________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711555" behindDoc="0" locked="0" layoutInCell="1" allowOverlap="1" wp14:anchorId="152834D4" wp14:editId="08F60FFF">
                <wp:simplePos x="0" y="0"/>
                <wp:positionH relativeFrom="page">
                  <wp:posOffset>1717548</wp:posOffset>
                </wp:positionH>
                <wp:positionV relativeFrom="page">
                  <wp:posOffset>749300</wp:posOffset>
                </wp:positionV>
                <wp:extent cx="36576" cy="6176772"/>
                <wp:effectExtent l="127000" t="25400" r="90805" b="97155"/>
                <wp:wrapNone/>
                <wp:docPr id="36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76" cy="617677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6" o:spid="_x0000_s1026" type="#_x0000_t32" style="position:absolute;margin-left:135.25pt;margin-top:59pt;width:2.9pt;height:486.35pt;flip:x;z-index:2517115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" strokeweight="2pt">
                <v:stroke endarrow="open"/>
                <v:shadow on="t" opacity="24903f" mv:blur="40000f" origin=",.5" offset="0,20000emu"/>
                <w10:wrap anchorx="page" anchory="page"/>
              </v:shape>
            </w:pict>
          </mc:Fallback>
        </mc:AlternateContent>
      </w:r>
      <w:r w:rsidR="00682465">
        <w:rPr>
          <w:noProof/>
        </w:rPr>
        <w:drawing>
          <wp:anchor distT="0" distB="0" distL="114300" distR="114300" simplePos="0" relativeHeight="251654211" behindDoc="0" locked="0" layoutInCell="1" allowOverlap="1" wp14:anchorId="7061F895" wp14:editId="62D05EE9">
            <wp:simplePos x="0" y="0"/>
            <wp:positionH relativeFrom="page">
              <wp:posOffset>5891385</wp:posOffset>
            </wp:positionH>
            <wp:positionV relativeFrom="page">
              <wp:posOffset>1358900</wp:posOffset>
            </wp:positionV>
            <wp:extent cx="1558591" cy="1115385"/>
            <wp:effectExtent l="0" t="0" r="0" b="2540"/>
            <wp:wrapThrough wrapText="bothSides">
              <wp:wrapPolygon edited="0">
                <wp:start x="0" y="0"/>
                <wp:lineTo x="0" y="21157"/>
                <wp:lineTo x="21125" y="21157"/>
                <wp:lineTo x="21125" y="0"/>
                <wp:lineTo x="0" y="0"/>
              </wp:wrapPolygon>
            </wp:wrapThrough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591" cy="11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55235" behindDoc="0" locked="0" layoutInCell="1" allowOverlap="1" wp14:anchorId="4A5479B3" wp14:editId="25CDAC5C">
            <wp:simplePos x="0" y="0"/>
            <wp:positionH relativeFrom="page">
              <wp:posOffset>5901462</wp:posOffset>
            </wp:positionH>
            <wp:positionV relativeFrom="page">
              <wp:posOffset>3782814</wp:posOffset>
            </wp:positionV>
            <wp:extent cx="1548515" cy="1108075"/>
            <wp:effectExtent l="0" t="0" r="1270" b="9525"/>
            <wp:wrapThrough wrapText="bothSides">
              <wp:wrapPolygon edited="0">
                <wp:start x="0" y="0"/>
                <wp:lineTo x="0" y="21291"/>
                <wp:lineTo x="21263" y="21291"/>
                <wp:lineTo x="21263" y="0"/>
                <wp:lineTo x="0" y="0"/>
              </wp:wrapPolygon>
            </wp:wrapThrough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51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56259" behindDoc="0" locked="0" layoutInCell="1" allowOverlap="1" wp14:anchorId="5E5A0137" wp14:editId="3DED72DF">
            <wp:simplePos x="0" y="0"/>
            <wp:positionH relativeFrom="page">
              <wp:posOffset>7573310</wp:posOffset>
            </wp:positionH>
            <wp:positionV relativeFrom="page">
              <wp:posOffset>1358900</wp:posOffset>
            </wp:positionV>
            <wp:extent cx="1544887" cy="1108075"/>
            <wp:effectExtent l="0" t="0" r="5080" b="9525"/>
            <wp:wrapThrough wrapText="bothSides">
              <wp:wrapPolygon edited="0">
                <wp:start x="0" y="0"/>
                <wp:lineTo x="0" y="21291"/>
                <wp:lineTo x="21316" y="21291"/>
                <wp:lineTo x="21316" y="0"/>
                <wp:lineTo x="0" y="0"/>
              </wp:wrapPolygon>
            </wp:wrapThrough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887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57283" behindDoc="0" locked="0" layoutInCell="1" allowOverlap="1" wp14:anchorId="595CB152" wp14:editId="540B8E99">
            <wp:simplePos x="0" y="0"/>
            <wp:positionH relativeFrom="page">
              <wp:posOffset>5908313</wp:posOffset>
            </wp:positionH>
            <wp:positionV relativeFrom="page">
              <wp:posOffset>2605484</wp:posOffset>
            </wp:positionV>
            <wp:extent cx="816175" cy="1038820"/>
            <wp:effectExtent l="0" t="0" r="0" b="3175"/>
            <wp:wrapThrough wrapText="bothSides">
              <wp:wrapPolygon edited="0">
                <wp:start x="0" y="0"/>
                <wp:lineTo x="0" y="21138"/>
                <wp:lineTo x="20844" y="21138"/>
                <wp:lineTo x="20844" y="0"/>
                <wp:lineTo x="0" y="0"/>
              </wp:wrapPolygon>
            </wp:wrapThrough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175" cy="103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58307" behindDoc="0" locked="0" layoutInCell="1" allowOverlap="1" wp14:anchorId="5A6A6E6E" wp14:editId="401B4C8D">
            <wp:simplePos x="0" y="0"/>
            <wp:positionH relativeFrom="page">
              <wp:posOffset>7595074</wp:posOffset>
            </wp:positionH>
            <wp:positionV relativeFrom="page">
              <wp:posOffset>3782814</wp:posOffset>
            </wp:positionV>
            <wp:extent cx="1523526" cy="1096148"/>
            <wp:effectExtent l="0" t="0" r="635" b="0"/>
            <wp:wrapThrough wrapText="bothSides">
              <wp:wrapPolygon edited="0">
                <wp:start x="0" y="0"/>
                <wp:lineTo x="0" y="21024"/>
                <wp:lineTo x="21249" y="21024"/>
                <wp:lineTo x="21249" y="0"/>
                <wp:lineTo x="0" y="0"/>
              </wp:wrapPolygon>
            </wp:wrapThrough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526" cy="109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59331" behindDoc="0" locked="0" layoutInCell="1" allowOverlap="1" wp14:anchorId="725487D9" wp14:editId="2FEC8CBD">
            <wp:simplePos x="0" y="0"/>
            <wp:positionH relativeFrom="page">
              <wp:posOffset>8248014</wp:posOffset>
            </wp:positionH>
            <wp:positionV relativeFrom="page">
              <wp:posOffset>2605484</wp:posOffset>
            </wp:positionV>
            <wp:extent cx="858495" cy="1038820"/>
            <wp:effectExtent l="0" t="0" r="5715" b="3175"/>
            <wp:wrapThrough wrapText="bothSides">
              <wp:wrapPolygon edited="0">
                <wp:start x="0" y="0"/>
                <wp:lineTo x="0" y="21138"/>
                <wp:lineTo x="21104" y="21138"/>
                <wp:lineTo x="21104" y="0"/>
                <wp:lineTo x="0" y="0"/>
              </wp:wrapPolygon>
            </wp:wrapThrough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3" r="27232"/>
                    <a:stretch/>
                  </pic:blipFill>
                  <pic:spPr bwMode="auto">
                    <a:xfrm>
                      <a:off x="0" y="0"/>
                      <a:ext cx="858495" cy="103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60355" behindDoc="0" locked="0" layoutInCell="1" allowOverlap="1" wp14:anchorId="20E000B5" wp14:editId="4C87F59F">
            <wp:simplePos x="0" y="0"/>
            <wp:positionH relativeFrom="page">
              <wp:posOffset>6830087</wp:posOffset>
            </wp:positionH>
            <wp:positionV relativeFrom="page">
              <wp:posOffset>2605484</wp:posOffset>
            </wp:positionV>
            <wp:extent cx="1345378" cy="1038820"/>
            <wp:effectExtent l="0" t="0" r="1270" b="3175"/>
            <wp:wrapThrough wrapText="bothSides">
              <wp:wrapPolygon edited="0">
                <wp:start x="0" y="0"/>
                <wp:lineTo x="0" y="21138"/>
                <wp:lineTo x="21212" y="21138"/>
                <wp:lineTo x="21212" y="0"/>
                <wp:lineTo x="0" y="0"/>
              </wp:wrapPolygon>
            </wp:wrapThrough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6"/>
                    <a:stretch/>
                  </pic:blipFill>
                  <pic:spPr bwMode="auto">
                    <a:xfrm>
                      <a:off x="0" y="0"/>
                      <a:ext cx="1345378" cy="103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61379" behindDoc="0" locked="0" layoutInCell="1" allowOverlap="1" wp14:anchorId="16E6B4BF" wp14:editId="2BB0D104">
            <wp:simplePos x="0" y="0"/>
            <wp:positionH relativeFrom="page">
              <wp:posOffset>5880100</wp:posOffset>
            </wp:positionH>
            <wp:positionV relativeFrom="page">
              <wp:posOffset>5029398</wp:posOffset>
            </wp:positionV>
            <wp:extent cx="1569876" cy="761802"/>
            <wp:effectExtent l="0" t="0" r="5080" b="635"/>
            <wp:wrapThrough wrapText="bothSides">
              <wp:wrapPolygon edited="0">
                <wp:start x="0" y="0"/>
                <wp:lineTo x="0" y="20897"/>
                <wp:lineTo x="21320" y="20897"/>
                <wp:lineTo x="21320" y="0"/>
                <wp:lineTo x="0" y="0"/>
              </wp:wrapPolygon>
            </wp:wrapThrough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5" r="7488"/>
                    <a:stretch/>
                  </pic:blipFill>
                  <pic:spPr bwMode="auto">
                    <a:xfrm>
                      <a:off x="0" y="0"/>
                      <a:ext cx="1569876" cy="76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82465">
        <w:rPr>
          <w:noProof/>
        </w:rPr>
        <w:drawing>
          <wp:anchor distT="0" distB="0" distL="114300" distR="114300" simplePos="0" relativeHeight="251662403" behindDoc="0" locked="0" layoutInCell="1" allowOverlap="1" wp14:anchorId="394F40D3" wp14:editId="3076A53C">
            <wp:simplePos x="0" y="0"/>
            <wp:positionH relativeFrom="page">
              <wp:posOffset>7595074</wp:posOffset>
            </wp:positionH>
            <wp:positionV relativeFrom="page">
              <wp:posOffset>5029398</wp:posOffset>
            </wp:positionV>
            <wp:extent cx="1523526" cy="754107"/>
            <wp:effectExtent l="0" t="0" r="635" b="8255"/>
            <wp:wrapThrough wrapText="bothSides">
              <wp:wrapPolygon edited="0">
                <wp:start x="0" y="0"/>
                <wp:lineTo x="0" y="21109"/>
                <wp:lineTo x="21249" y="21109"/>
                <wp:lineTo x="21249" y="0"/>
                <wp:lineTo x="0" y="0"/>
              </wp:wrapPolygon>
            </wp:wrapThrough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526" cy="75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22A4">
        <w:rPr>
          <w:noProof/>
        </w:rPr>
        <mc:AlternateContent>
          <mc:Choice Requires="wps">
            <w:drawing>
              <wp:anchor distT="0" distB="0" distL="114300" distR="114300" simplePos="0" relativeHeight="251647975" behindDoc="0" locked="0" layoutInCell="1" allowOverlap="1" wp14:anchorId="52ADCCAE" wp14:editId="634F1524">
                <wp:simplePos x="0" y="0"/>
                <wp:positionH relativeFrom="page">
                  <wp:posOffset>6776720</wp:posOffset>
                </wp:positionH>
                <wp:positionV relativeFrom="page">
                  <wp:posOffset>379730</wp:posOffset>
                </wp:positionV>
                <wp:extent cx="1536065" cy="598170"/>
                <wp:effectExtent l="0" t="0" r="0" b="11430"/>
                <wp:wrapNone/>
                <wp:docPr id="18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065" cy="59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F25C801" w14:textId="77777777" w:rsidR="00C031D2" w:rsidRPr="001822A4" w:rsidRDefault="00C031D2" w:rsidP="00817AA5">
                            <w:pPr>
                              <w:pStyle w:val="Date-Large"/>
                              <w:rPr>
                                <w:rFonts w:ascii="Noteworthy Bold" w:hAnsi="Noteworthy Bold"/>
                                <w:sz w:val="28"/>
                              </w:rPr>
                            </w:pPr>
                            <w:r w:rsidRPr="001822A4">
                              <w:rPr>
                                <w:rFonts w:ascii="Noteworthy Bold" w:hAnsi="Noteworthy Bold"/>
                                <w:sz w:val="28"/>
                              </w:rPr>
                              <w:t>Year 7 History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45" type="#_x0000_t202" style="position:absolute;left:0;text-align:left;margin-left:533.6pt;margin-top:29.9pt;width:120.95pt;height:47.1pt;z-index:2516479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" filled="f" stroked="f">
                <v:textbox inset=",0,,0">
                  <w:txbxContent>
                    <w:p w14:paraId="3F25C801" w14:textId="77777777" w:rsidR="00C031D2" w:rsidRPr="001822A4" w:rsidRDefault="00C031D2" w:rsidP="00817AA5">
                      <w:pPr>
                        <w:pStyle w:val="Date-Large"/>
                        <w:rPr>
                          <w:rFonts w:ascii="Noteworthy Bold" w:hAnsi="Noteworthy Bold"/>
                          <w:sz w:val="28"/>
                        </w:rPr>
                      </w:pPr>
                      <w:r w:rsidRPr="001822A4">
                        <w:rPr>
                          <w:rFonts w:ascii="Noteworthy Bold" w:hAnsi="Noteworthy Bold"/>
                          <w:sz w:val="28"/>
                        </w:rPr>
                        <w:t>Year 7 History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1361E">
        <w:rPr>
          <w:noProof/>
        </w:rPr>
        <mc:AlternateContent>
          <mc:Choice Requires="wps">
            <w:drawing>
              <wp:anchor distT="0" distB="0" distL="114300" distR="114300" simplePos="0" relativeHeight="251647973" behindDoc="0" locked="0" layoutInCell="1" allowOverlap="1" wp14:anchorId="0C31A874" wp14:editId="1F115C70">
                <wp:simplePos x="0" y="0"/>
                <wp:positionH relativeFrom="page">
                  <wp:posOffset>6776720</wp:posOffset>
                </wp:positionH>
                <wp:positionV relativeFrom="page">
                  <wp:posOffset>365760</wp:posOffset>
                </wp:positionV>
                <wp:extent cx="1536700" cy="612140"/>
                <wp:effectExtent l="0" t="0" r="5080" b="0"/>
                <wp:wrapTight wrapText="bothSides">
                  <wp:wrapPolygon edited="0">
                    <wp:start x="-134" y="-336"/>
                    <wp:lineTo x="-134" y="21264"/>
                    <wp:lineTo x="21734" y="21264"/>
                    <wp:lineTo x="21734" y="-336"/>
                    <wp:lineTo x="-134" y="-336"/>
                  </wp:wrapPolygon>
                </wp:wrapTight>
                <wp:docPr id="18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6700" cy="61214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533.6pt;margin-top:28.8pt;width:121pt;height:48.2pt;z-index:2516479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" fillcolor="#39c [3215]" stroked="f" strokecolor="#4a7ebb" strokeweight="1.5pt"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 w:rsidR="0021361E">
        <w:rPr>
          <w:noProof/>
        </w:rPr>
        <mc:AlternateContent>
          <mc:Choice Requires="wps">
            <w:drawing>
              <wp:anchor distT="0" distB="0" distL="114300" distR="114300" simplePos="0" relativeHeight="251647976" behindDoc="0" locked="0" layoutInCell="0" allowOverlap="1" wp14:anchorId="41F736D3" wp14:editId="7DD825E4">
                <wp:simplePos x="0" y="0"/>
                <wp:positionH relativeFrom="page">
                  <wp:posOffset>5394960</wp:posOffset>
                </wp:positionH>
                <wp:positionV relativeFrom="page">
                  <wp:posOffset>6082030</wp:posOffset>
                </wp:positionV>
                <wp:extent cx="4297680" cy="574675"/>
                <wp:effectExtent l="0" t="0" r="0" b="9525"/>
                <wp:wrapTight wrapText="bothSides">
                  <wp:wrapPolygon edited="0">
                    <wp:start x="128" y="0"/>
                    <wp:lineTo x="128" y="21003"/>
                    <wp:lineTo x="21319" y="21003"/>
                    <wp:lineTo x="21319" y="0"/>
                    <wp:lineTo x="128" y="0"/>
                  </wp:wrapPolygon>
                </wp:wrapTight>
                <wp:docPr id="16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7680" cy="574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993D452" w14:textId="77777777" w:rsidR="00C031D2" w:rsidRPr="001822A4" w:rsidRDefault="00C031D2" w:rsidP="00817AA5">
                            <w:pPr>
                              <w:pStyle w:val="Title"/>
                              <w:rPr>
                                <w:rFonts w:ascii="Noteworthy Bold" w:hAnsi="Noteworthy Bold"/>
                                <w:sz w:val="56"/>
                              </w:rPr>
                            </w:pPr>
                            <w:r w:rsidRPr="001822A4">
                              <w:rPr>
                                <w:rFonts w:ascii="Noteworthy Bold" w:hAnsi="Noteworthy Bold"/>
                                <w:sz w:val="56"/>
                              </w:rPr>
                              <w:t>History All Around Us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46" type="#_x0000_t202" style="position:absolute;left:0;text-align:left;margin-left:424.8pt;margin-top:478.9pt;width:338.4pt;height:45.25pt;z-index:251647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" o:allowincell="f" filled="f" stroked="f">
                <v:textbox inset=",0,,0">
                  <w:txbxContent>
                    <w:p w14:paraId="5993D452" w14:textId="77777777" w:rsidR="00C031D2" w:rsidRPr="001822A4" w:rsidRDefault="00C031D2" w:rsidP="00817AA5">
                      <w:pPr>
                        <w:pStyle w:val="Title"/>
                        <w:rPr>
                          <w:rFonts w:ascii="Noteworthy Bold" w:hAnsi="Noteworthy Bold"/>
                          <w:sz w:val="56"/>
                        </w:rPr>
                      </w:pPr>
                      <w:r w:rsidRPr="001822A4">
                        <w:rPr>
                          <w:rFonts w:ascii="Noteworthy Bold" w:hAnsi="Noteworthy Bold"/>
                          <w:sz w:val="56"/>
                        </w:rPr>
                        <w:t>History All Around Us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3208">
        <w:br w:type="page"/>
      </w:r>
      <w:r w:rsidR="001E320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8835" behindDoc="0" locked="0" layoutInCell="1" allowOverlap="1" wp14:anchorId="1D8F8BED" wp14:editId="5D13AA8E">
                <wp:simplePos x="0" y="0"/>
                <wp:positionH relativeFrom="page">
                  <wp:posOffset>888365</wp:posOffset>
                </wp:positionH>
                <wp:positionV relativeFrom="page">
                  <wp:posOffset>556260</wp:posOffset>
                </wp:positionV>
                <wp:extent cx="3160395" cy="914400"/>
                <wp:effectExtent l="0" t="0" r="14605" b="25400"/>
                <wp:wrapThrough wrapText="bothSides">
                  <wp:wrapPolygon edited="0">
                    <wp:start x="0" y="0"/>
                    <wp:lineTo x="0" y="21600"/>
                    <wp:lineTo x="21526" y="21600"/>
                    <wp:lineTo x="21526" y="0"/>
                    <wp:lineTo x="0" y="0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0395" cy="914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2594D5" w14:textId="0337D170" w:rsidR="001E3208" w:rsidRPr="001E3208" w:rsidRDefault="001E3208" w:rsidP="001E3208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 w:rsidRPr="001E3208">
                              <w:rPr>
                                <w:b/>
                                <w:sz w:val="48"/>
                              </w:rPr>
                              <w:t>My Notes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47" type="#_x0000_t202" style="position:absolute;left:0;text-align:left;margin-left:69.95pt;margin-top:43.8pt;width:248.85pt;height:1in;z-index:25180883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" mv:complextextbox="1" filled="f">
                <v:textbox>
                  <w:txbxContent>
                    <w:p w14:paraId="022594D5" w14:textId="0337D170" w:rsidR="001E3208" w:rsidRPr="001E3208" w:rsidRDefault="001E3208" w:rsidP="001E3208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 w:rsidRPr="001E3208">
                        <w:rPr>
                          <w:b/>
                          <w:sz w:val="48"/>
                        </w:rPr>
                        <w:t>My Notes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E3208">
        <w:rPr>
          <w:noProof/>
        </w:rPr>
        <mc:AlternateContent>
          <mc:Choice Requires="wps">
            <w:drawing>
              <wp:anchor distT="0" distB="0" distL="114300" distR="114300" simplePos="0" relativeHeight="251810883" behindDoc="0" locked="0" layoutInCell="1" allowOverlap="1" wp14:anchorId="14D100C4" wp14:editId="0A671F0D">
                <wp:simplePos x="0" y="0"/>
                <wp:positionH relativeFrom="page">
                  <wp:posOffset>5990590</wp:posOffset>
                </wp:positionH>
                <wp:positionV relativeFrom="page">
                  <wp:posOffset>565150</wp:posOffset>
                </wp:positionV>
                <wp:extent cx="3160395" cy="914400"/>
                <wp:effectExtent l="0" t="0" r="14605" b="25400"/>
                <wp:wrapThrough wrapText="bothSides">
                  <wp:wrapPolygon edited="0">
                    <wp:start x="0" y="0"/>
                    <wp:lineTo x="0" y="21600"/>
                    <wp:lineTo x="21526" y="21600"/>
                    <wp:lineTo x="21526" y="0"/>
                    <wp:lineTo x="0" y="0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0395" cy="914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C6636" w14:textId="41C59B70" w:rsidR="001E3208" w:rsidRPr="001E3208" w:rsidRDefault="001E3208" w:rsidP="001E3208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w:r w:rsidRPr="001E3208">
                              <w:rPr>
                                <w:b/>
                                <w:sz w:val="48"/>
                              </w:rPr>
                              <w:t xml:space="preserve">My </w:t>
                            </w:r>
                            <w:r>
                              <w:rPr>
                                <w:b/>
                                <w:sz w:val="48"/>
                              </w:rPr>
                              <w:t>Sketches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48" type="#_x0000_t202" style="position:absolute;left:0;text-align:left;margin-left:471.7pt;margin-top:44.5pt;width:248.85pt;height:1in;z-index:25181088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" mv:complextextbox="1" filled="f">
                <v:textbox>
                  <w:txbxContent>
                    <w:p w14:paraId="3E1C6636" w14:textId="41C59B70" w:rsidR="001E3208" w:rsidRPr="001E3208" w:rsidRDefault="001E3208" w:rsidP="001E3208">
                      <w:pPr>
                        <w:jc w:val="center"/>
                        <w:rPr>
                          <w:b/>
                          <w:sz w:val="48"/>
                        </w:rPr>
                      </w:pPr>
                      <w:r w:rsidRPr="001E3208">
                        <w:rPr>
                          <w:b/>
                          <w:sz w:val="48"/>
                        </w:rPr>
                        <w:t xml:space="preserve">My </w:t>
                      </w:r>
                      <w:r>
                        <w:rPr>
                          <w:b/>
                          <w:sz w:val="48"/>
                        </w:rPr>
                        <w:t>Sketches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59B3">
        <w:br w:type="page"/>
      </w:r>
      <w:r w:rsidR="00DD2ECC" w:rsidRPr="00FC0808">
        <w:rPr>
          <w:rFonts w:ascii="Calibri" w:hAnsi="Calibri"/>
          <w:noProof/>
          <w:sz w:val="28"/>
        </w:rPr>
        <w:lastRenderedPageBreak/>
        <w:drawing>
          <wp:anchor distT="0" distB="0" distL="114300" distR="114300" simplePos="0" relativeHeight="251710531" behindDoc="0" locked="0" layoutInCell="1" allowOverlap="1" wp14:anchorId="1741590D" wp14:editId="0DAEA8F2">
            <wp:simplePos x="0" y="0"/>
            <wp:positionH relativeFrom="page">
              <wp:posOffset>8343265</wp:posOffset>
            </wp:positionH>
            <wp:positionV relativeFrom="page">
              <wp:posOffset>5793105</wp:posOffset>
            </wp:positionV>
            <wp:extent cx="1116330" cy="1488440"/>
            <wp:effectExtent l="0" t="0" r="1270" b="10160"/>
            <wp:wrapTight wrapText="bothSides">
              <wp:wrapPolygon edited="0">
                <wp:start x="0" y="0"/>
                <wp:lineTo x="0" y="21379"/>
                <wp:lineTo x="21133" y="21379"/>
                <wp:lineTo x="21133" y="0"/>
                <wp:lineTo x="0" y="0"/>
              </wp:wrapPolygon>
            </wp:wrapTight>
            <wp:docPr id="3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ECC" w:rsidRPr="00FC0808">
        <w:rPr>
          <w:rFonts w:ascii="Calibri" w:hAnsi="Calibri"/>
          <w:noProof/>
          <w:sz w:val="28"/>
        </w:rPr>
        <w:drawing>
          <wp:anchor distT="0" distB="0" distL="114300" distR="114300" simplePos="0" relativeHeight="251706435" behindDoc="0" locked="0" layoutInCell="1" allowOverlap="1" wp14:anchorId="1C208992" wp14:editId="711C7DA6">
            <wp:simplePos x="0" y="0"/>
            <wp:positionH relativeFrom="page">
              <wp:posOffset>8147050</wp:posOffset>
            </wp:positionH>
            <wp:positionV relativeFrom="page">
              <wp:posOffset>4765675</wp:posOffset>
            </wp:positionV>
            <wp:extent cx="1543685" cy="868680"/>
            <wp:effectExtent l="0" t="0" r="5715" b="0"/>
            <wp:wrapTight wrapText="bothSides">
              <wp:wrapPolygon edited="0">
                <wp:start x="0" y="0"/>
                <wp:lineTo x="0" y="20842"/>
                <wp:lineTo x="21325" y="20842"/>
                <wp:lineTo x="21325" y="0"/>
                <wp:lineTo x="0" y="0"/>
              </wp:wrapPolygon>
            </wp:wrapTight>
            <wp:docPr id="3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704387" behindDoc="0" locked="0" layoutInCell="1" allowOverlap="1" wp14:anchorId="6D884561" wp14:editId="5A03CDC8">
                <wp:simplePos x="0" y="0"/>
                <wp:positionH relativeFrom="page">
                  <wp:posOffset>5530215</wp:posOffset>
                </wp:positionH>
                <wp:positionV relativeFrom="page">
                  <wp:posOffset>4938395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223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0268DE7" w14:textId="77777777" w:rsidR="00C031D2" w:rsidRDefault="00C031D2" w:rsidP="00DD2ECC">
                            <w:pPr>
                              <w:pStyle w:val="BodyText"/>
                              <w:jc w:val="right"/>
                            </w:pPr>
                            <w:r>
                              <w:t>Write 2 key facts and take a photo!</w:t>
                            </w:r>
                          </w:p>
                          <w:p w14:paraId="521EAE95" w14:textId="77777777" w:rsidR="00C031D2" w:rsidRDefault="00C031D2" w:rsidP="00DD2ECC">
                            <w:pPr>
                              <w:pStyle w:val="BodyText"/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" o:spid="_x0000_s1049" type="#_x0000_t202" style="position:absolute;left:0;text-align:left;margin-left:435.45pt;margin-top:388.85pt;width:206.7pt;height:46.8pt;z-index:2517043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" mv:complextextbox="1" filled="f" stroked="f">
                <v:textbox inset=",0,,0">
                  <w:txbxContent>
                    <w:p w14:paraId="30268DE7" w14:textId="77777777" w:rsidR="00C031D2" w:rsidRDefault="00C031D2" w:rsidP="00DD2ECC">
                      <w:pPr>
                        <w:pStyle w:val="BodyText"/>
                        <w:jc w:val="right"/>
                      </w:pPr>
                      <w:r>
                        <w:t>Write 2 key facts and take a photo!</w:t>
                      </w:r>
                    </w:p>
                    <w:p w14:paraId="521EAE95" w14:textId="77777777" w:rsidR="00C031D2" w:rsidRDefault="00C031D2" w:rsidP="00DD2ECC">
                      <w:pPr>
                        <w:pStyle w:val="BodyText"/>
                        <w:jc w:val="righ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703363" behindDoc="0" locked="0" layoutInCell="1" allowOverlap="1" wp14:anchorId="2530905E" wp14:editId="67140392">
                <wp:simplePos x="0" y="0"/>
                <wp:positionH relativeFrom="page">
                  <wp:posOffset>5541645</wp:posOffset>
                </wp:positionH>
                <wp:positionV relativeFrom="page">
                  <wp:posOffset>4739549</wp:posOffset>
                </wp:positionV>
                <wp:extent cx="2636520" cy="199390"/>
                <wp:effectExtent l="0" t="0" r="0" b="3810"/>
                <wp:wrapNone/>
                <wp:docPr id="222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1366DFE" w14:textId="5739A281" w:rsidR="00C031D2" w:rsidRPr="00795921" w:rsidRDefault="00C031D2" w:rsidP="00DD2ECC">
                            <w:pPr>
                              <w:pStyle w:val="Heading5"/>
                              <w:jc w:val="right"/>
                            </w:pPr>
                            <w:r>
                              <w:t>Stop 9: Cutty Sark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" o:spid="_x0000_s1050" type="#_x0000_t202" style="position:absolute;left:0;text-align:left;margin-left:436.35pt;margin-top:373.2pt;width:207.6pt;height:15.7pt;z-index:2517033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" filled="f" stroked="f">
                <v:textbox inset=",0,,0">
                  <w:txbxContent>
                    <w:p w14:paraId="51366DFE" w14:textId="5739A281" w:rsidR="00C031D2" w:rsidRPr="00795921" w:rsidRDefault="00C031D2" w:rsidP="00DD2ECC">
                      <w:pPr>
                        <w:pStyle w:val="Heading5"/>
                        <w:jc w:val="right"/>
                      </w:pPr>
                      <w:r>
                        <w:t>Stop 9: Cutty Sark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D2ECC">
        <w:rPr>
          <w:noProof/>
        </w:rPr>
        <w:drawing>
          <wp:anchor distT="0" distB="0" distL="114300" distR="114300" simplePos="0" relativeHeight="251708483" behindDoc="0" locked="0" layoutInCell="1" allowOverlap="1" wp14:anchorId="6772829D" wp14:editId="0E4DD599">
            <wp:simplePos x="0" y="0"/>
            <wp:positionH relativeFrom="page">
              <wp:posOffset>8155305</wp:posOffset>
            </wp:positionH>
            <wp:positionV relativeFrom="page">
              <wp:posOffset>3357245</wp:posOffset>
            </wp:positionV>
            <wp:extent cx="1558925" cy="1249680"/>
            <wp:effectExtent l="0" t="0" r="0" b="0"/>
            <wp:wrapThrough wrapText="bothSides">
              <wp:wrapPolygon edited="0">
                <wp:start x="0" y="0"/>
                <wp:lineTo x="0" y="21073"/>
                <wp:lineTo x="21116" y="21073"/>
                <wp:lineTo x="21116" y="0"/>
                <wp:lineTo x="0" y="0"/>
              </wp:wrapPolygon>
            </wp:wrapThrough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97219" behindDoc="0" locked="0" layoutInCell="1" allowOverlap="1" wp14:anchorId="515F0AFC" wp14:editId="3813E678">
                <wp:simplePos x="0" y="0"/>
                <wp:positionH relativeFrom="page">
                  <wp:posOffset>5510530</wp:posOffset>
                </wp:positionH>
                <wp:positionV relativeFrom="page">
                  <wp:posOffset>5948045</wp:posOffset>
                </wp:positionV>
                <wp:extent cx="2636520" cy="199390"/>
                <wp:effectExtent l="0" t="0" r="0" b="3810"/>
                <wp:wrapNone/>
                <wp:docPr id="218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78EF00D" w14:textId="37F2BBEB" w:rsidR="00C031D2" w:rsidRPr="00795921" w:rsidRDefault="00C031D2" w:rsidP="006C67D6">
                            <w:pPr>
                              <w:pStyle w:val="Heading5"/>
                              <w:jc w:val="right"/>
                            </w:pPr>
                            <w:r>
                              <w:t>Stop 10: St Alfege Church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433.9pt;margin-top:468.35pt;width:207.6pt;height:15.7pt;z-index:2516972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" filled="f" stroked="f">
                <v:textbox inset=",0,,0">
                  <w:txbxContent>
                    <w:p w14:paraId="578EF00D" w14:textId="37F2BBEB" w:rsidR="00C031D2" w:rsidRPr="00795921" w:rsidRDefault="00C031D2" w:rsidP="006C67D6">
                      <w:pPr>
                        <w:pStyle w:val="Heading5"/>
                        <w:jc w:val="right"/>
                      </w:pPr>
                      <w:r>
                        <w:t>Stop 10: St Alfege Church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98243" behindDoc="0" locked="0" layoutInCell="1" allowOverlap="1" wp14:anchorId="07068586" wp14:editId="6E7D5EDC">
                <wp:simplePos x="0" y="0"/>
                <wp:positionH relativeFrom="page">
                  <wp:posOffset>5499100</wp:posOffset>
                </wp:positionH>
                <wp:positionV relativeFrom="page">
                  <wp:posOffset>6147435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219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19C02A2" w14:textId="77777777" w:rsidR="00C031D2" w:rsidRDefault="00C031D2" w:rsidP="006C67D6">
                            <w:pPr>
                              <w:pStyle w:val="BodyText"/>
                              <w:jc w:val="right"/>
                            </w:pPr>
                            <w:r>
                              <w:t>Write 2 key facts and take a photo!</w:t>
                            </w:r>
                          </w:p>
                          <w:p w14:paraId="791DC781" w14:textId="77777777" w:rsidR="00C031D2" w:rsidRDefault="00C031D2" w:rsidP="006C67D6">
                            <w:pPr>
                              <w:pStyle w:val="BodyText"/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433pt;margin-top:484.05pt;width:206.7pt;height:46.8pt;z-index:25169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" mv:complextextbox="1" filled="f" stroked="f">
                <v:textbox inset=",0,,0">
                  <w:txbxContent>
                    <w:p w14:paraId="219C02A2" w14:textId="77777777" w:rsidR="00C031D2" w:rsidRDefault="00C031D2" w:rsidP="006C67D6">
                      <w:pPr>
                        <w:pStyle w:val="BodyText"/>
                        <w:jc w:val="right"/>
                      </w:pPr>
                      <w:r>
                        <w:t>Write 2 key facts and take a photo!</w:t>
                      </w:r>
                    </w:p>
                    <w:p w14:paraId="791DC781" w14:textId="77777777" w:rsidR="00C031D2" w:rsidRDefault="00C031D2" w:rsidP="006C67D6">
                      <w:pPr>
                        <w:pStyle w:val="BodyText"/>
                        <w:jc w:val="righ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76739" behindDoc="0" locked="0" layoutInCell="1" allowOverlap="1" wp14:anchorId="0379626E" wp14:editId="607CA65A">
                <wp:simplePos x="0" y="0"/>
                <wp:positionH relativeFrom="page">
                  <wp:posOffset>5533390</wp:posOffset>
                </wp:positionH>
                <wp:positionV relativeFrom="page">
                  <wp:posOffset>3428365</wp:posOffset>
                </wp:positionV>
                <wp:extent cx="2636520" cy="199390"/>
                <wp:effectExtent l="0" t="0" r="0" b="3810"/>
                <wp:wrapNone/>
                <wp:docPr id="201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3D7E2E3" w14:textId="38CAF3C2" w:rsidR="00C031D2" w:rsidRPr="00795921" w:rsidRDefault="00C031D2" w:rsidP="00025D98">
                            <w:pPr>
                              <w:pStyle w:val="Heading5"/>
                              <w:jc w:val="right"/>
                            </w:pPr>
                            <w:r>
                              <w:t>Stop 8: Royal Palaces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435.7pt;margin-top:269.95pt;width:207.6pt;height:15.7pt;z-index:2516767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" filled="f" stroked="f">
                <v:textbox inset=",0,,0">
                  <w:txbxContent>
                    <w:p w14:paraId="23D7E2E3" w14:textId="38CAF3C2" w:rsidR="00C031D2" w:rsidRPr="00795921" w:rsidRDefault="00C031D2" w:rsidP="00025D98">
                      <w:pPr>
                        <w:pStyle w:val="Heading5"/>
                        <w:jc w:val="right"/>
                      </w:pPr>
                      <w:r>
                        <w:t>Stop 8: Royal Palaces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77763" behindDoc="0" locked="0" layoutInCell="1" allowOverlap="1" wp14:anchorId="3E84E8EE" wp14:editId="007005E2">
                <wp:simplePos x="0" y="0"/>
                <wp:positionH relativeFrom="page">
                  <wp:posOffset>5521960</wp:posOffset>
                </wp:positionH>
                <wp:positionV relativeFrom="page">
                  <wp:posOffset>3627755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202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C27E8A5" w14:textId="5F20B8EE" w:rsidR="00C031D2" w:rsidRDefault="00C031D2" w:rsidP="00025D98">
                            <w:pPr>
                              <w:pStyle w:val="BodyText"/>
                              <w:jc w:val="right"/>
                            </w:pPr>
                            <w:r>
                              <w:t>Write 2 key facts and take a photo!</w:t>
                            </w:r>
                          </w:p>
                          <w:p w14:paraId="1214D50A" w14:textId="77777777" w:rsidR="00C031D2" w:rsidRDefault="00C031D2" w:rsidP="00025D98">
                            <w:pPr>
                              <w:pStyle w:val="BodyText"/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434.8pt;margin-top:285.65pt;width:206.7pt;height:46.8pt;z-index:2516777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" mv:complextextbox="1" filled="f" stroked="f">
                <v:textbox inset=",0,,0">
                  <w:txbxContent>
                    <w:p w14:paraId="2C27E8A5" w14:textId="5F20B8EE" w:rsidR="00C031D2" w:rsidRDefault="00C031D2" w:rsidP="00025D98">
                      <w:pPr>
                        <w:pStyle w:val="BodyText"/>
                        <w:jc w:val="right"/>
                      </w:pPr>
                      <w:r>
                        <w:t>Write 2 key facts and take a photo!</w:t>
                      </w:r>
                    </w:p>
                    <w:p w14:paraId="1214D50A" w14:textId="77777777" w:rsidR="00C031D2" w:rsidRDefault="00C031D2" w:rsidP="00025D98">
                      <w:pPr>
                        <w:pStyle w:val="BodyText"/>
                        <w:jc w:val="righ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D2ECC" w:rsidRPr="00FC0808">
        <w:rPr>
          <w:rFonts w:ascii="Calibri" w:hAnsi="Calibri"/>
          <w:noProof/>
          <w:sz w:val="28"/>
        </w:rPr>
        <w:drawing>
          <wp:anchor distT="0" distB="0" distL="114300" distR="114300" simplePos="0" relativeHeight="251701315" behindDoc="0" locked="0" layoutInCell="1" allowOverlap="1" wp14:anchorId="1697ABBA" wp14:editId="649E6340">
            <wp:simplePos x="0" y="0"/>
            <wp:positionH relativeFrom="page">
              <wp:posOffset>8592185</wp:posOffset>
            </wp:positionH>
            <wp:positionV relativeFrom="page">
              <wp:posOffset>2092325</wp:posOffset>
            </wp:positionV>
            <wp:extent cx="633730" cy="1129665"/>
            <wp:effectExtent l="0" t="0" r="1270" b="0"/>
            <wp:wrapTight wrapText="bothSides">
              <wp:wrapPolygon edited="0">
                <wp:start x="0" y="0"/>
                <wp:lineTo x="0" y="20884"/>
                <wp:lineTo x="20778" y="20884"/>
                <wp:lineTo x="20778" y="0"/>
                <wp:lineTo x="0" y="0"/>
              </wp:wrapPolygon>
            </wp:wrapTight>
            <wp:docPr id="8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ECC" w:rsidRPr="00FC0808">
        <w:rPr>
          <w:rFonts w:ascii="Calibri" w:hAnsi="Calibri"/>
          <w:noProof/>
          <w:sz w:val="28"/>
        </w:rPr>
        <w:drawing>
          <wp:anchor distT="0" distB="0" distL="114300" distR="114300" simplePos="0" relativeHeight="251671619" behindDoc="0" locked="0" layoutInCell="1" allowOverlap="1" wp14:anchorId="0D7B0672" wp14:editId="766D2094">
            <wp:simplePos x="0" y="0"/>
            <wp:positionH relativeFrom="page">
              <wp:posOffset>381000</wp:posOffset>
            </wp:positionH>
            <wp:positionV relativeFrom="page">
              <wp:posOffset>4606290</wp:posOffset>
            </wp:positionV>
            <wp:extent cx="1532890" cy="1067435"/>
            <wp:effectExtent l="0" t="0" r="0" b="0"/>
            <wp:wrapTight wrapText="bothSides">
              <wp:wrapPolygon edited="0">
                <wp:start x="0" y="0"/>
                <wp:lineTo x="0" y="21073"/>
                <wp:lineTo x="21117" y="21073"/>
                <wp:lineTo x="21117" y="0"/>
                <wp:lineTo x="0" y="0"/>
              </wp:wrapPolygon>
            </wp:wrapTight>
            <wp:docPr id="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1" r="9033"/>
                    <a:stretch/>
                  </pic:blipFill>
                  <pic:spPr bwMode="auto">
                    <a:xfrm>
                      <a:off x="0" y="0"/>
                      <a:ext cx="1532890" cy="10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79811" behindDoc="0" locked="0" layoutInCell="1" allowOverlap="1" wp14:anchorId="07425AB2" wp14:editId="6E2DE9AA">
                <wp:simplePos x="0" y="0"/>
                <wp:positionH relativeFrom="page">
                  <wp:posOffset>5499100</wp:posOffset>
                </wp:positionH>
                <wp:positionV relativeFrom="page">
                  <wp:posOffset>2150745</wp:posOffset>
                </wp:positionV>
                <wp:extent cx="2636520" cy="199390"/>
                <wp:effectExtent l="0" t="0" r="0" b="3810"/>
                <wp:wrapNone/>
                <wp:docPr id="204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94D9442" w14:textId="031F9136" w:rsidR="00C031D2" w:rsidRPr="00795921" w:rsidRDefault="00C031D2" w:rsidP="00025D98">
                            <w:pPr>
                              <w:pStyle w:val="Heading5"/>
                              <w:jc w:val="right"/>
                            </w:pPr>
                            <w:r>
                              <w:t>Stop 7: General Wolfe statue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055" type="#_x0000_t202" style="position:absolute;left:0;text-align:left;margin-left:433pt;margin-top:169.35pt;width:207.6pt;height:15.7pt;z-index:2516798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" filled="f" stroked="f">
                <v:textbox inset=",0,,0">
                  <w:txbxContent>
                    <w:p w14:paraId="594D9442" w14:textId="031F9136" w:rsidR="00C031D2" w:rsidRPr="00795921" w:rsidRDefault="00C031D2" w:rsidP="00025D98">
                      <w:pPr>
                        <w:pStyle w:val="Heading5"/>
                        <w:jc w:val="right"/>
                      </w:pPr>
                      <w:r>
                        <w:t>Stop 7: General Wolfe statue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78787" behindDoc="0" locked="0" layoutInCell="1" allowOverlap="1" wp14:anchorId="7C967BC8" wp14:editId="71CAEC63">
                <wp:simplePos x="0" y="0"/>
                <wp:positionH relativeFrom="page">
                  <wp:posOffset>5510530</wp:posOffset>
                </wp:positionH>
                <wp:positionV relativeFrom="page">
                  <wp:posOffset>2349500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20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43DA4F8" w14:textId="3D25C682" w:rsidR="00C031D2" w:rsidRDefault="00C031D2" w:rsidP="00025D98">
                            <w:pPr>
                              <w:pStyle w:val="BodyText"/>
                              <w:jc w:val="right"/>
                            </w:pPr>
                            <w:r>
                              <w:t>Write 2 key facts and take a photo!</w:t>
                            </w:r>
                          </w:p>
                          <w:p w14:paraId="0BEE8AC0" w14:textId="77777777" w:rsidR="00C031D2" w:rsidRDefault="00C031D2" w:rsidP="00025D98">
                            <w:pPr>
                              <w:pStyle w:val="BodyText"/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" o:spid="_x0000_s1056" type="#_x0000_t202" style="position:absolute;left:0;text-align:left;margin-left:433.9pt;margin-top:185pt;width:206.7pt;height:46.8pt;z-index:2516787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" mv:complextextbox="1" filled="f" stroked="f">
                <v:textbox inset=",0,,0">
                  <w:txbxContent>
                    <w:p w14:paraId="443DA4F8" w14:textId="3D25C682" w:rsidR="00C031D2" w:rsidRDefault="00C031D2" w:rsidP="00025D98">
                      <w:pPr>
                        <w:pStyle w:val="BodyText"/>
                        <w:jc w:val="right"/>
                      </w:pPr>
                      <w:r>
                        <w:t>Write 2 key facts and take a photo!</w:t>
                      </w:r>
                    </w:p>
                    <w:p w14:paraId="0BEE8AC0" w14:textId="77777777" w:rsidR="00C031D2" w:rsidRDefault="00C031D2" w:rsidP="00025D98">
                      <w:pPr>
                        <w:pStyle w:val="BodyText"/>
                        <w:jc w:val="righ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81859" behindDoc="0" locked="0" layoutInCell="1" allowOverlap="1" wp14:anchorId="4B3FEC8D" wp14:editId="4376F760">
                <wp:simplePos x="0" y="0"/>
                <wp:positionH relativeFrom="page">
                  <wp:posOffset>5499100</wp:posOffset>
                </wp:positionH>
                <wp:positionV relativeFrom="page">
                  <wp:posOffset>636270</wp:posOffset>
                </wp:positionV>
                <wp:extent cx="2636520" cy="387350"/>
                <wp:effectExtent l="0" t="0" r="0" b="19050"/>
                <wp:wrapNone/>
                <wp:docPr id="20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C0B70E1" w14:textId="70FB0110" w:rsidR="00C031D2" w:rsidRPr="00795921" w:rsidRDefault="00C031D2" w:rsidP="00025D98">
                            <w:pPr>
                              <w:pStyle w:val="Heading5"/>
                              <w:jc w:val="right"/>
                            </w:pPr>
                            <w:r>
                              <w:t xml:space="preserve">Stop 6: Royal Observatory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" o:spid="_x0000_s1057" type="#_x0000_t202" style="position:absolute;left:0;text-align:left;margin-left:433pt;margin-top:50.1pt;width:207.6pt;height:30.5pt;z-index:2516818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" filled="f" stroked="f">
                <v:textbox inset=",0,,0">
                  <w:txbxContent>
                    <w:p w14:paraId="2C0B70E1" w14:textId="70FB0110" w:rsidR="00C031D2" w:rsidRPr="00795921" w:rsidRDefault="00C031D2" w:rsidP="00025D98">
                      <w:pPr>
                        <w:pStyle w:val="Heading5"/>
                        <w:jc w:val="right"/>
                      </w:pPr>
                      <w:r>
                        <w:t xml:space="preserve">Stop 6: Royal Observatory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D2ECC">
        <w:rPr>
          <w:noProof/>
        </w:rPr>
        <mc:AlternateContent>
          <mc:Choice Requires="wps">
            <w:drawing>
              <wp:anchor distT="0" distB="0" distL="114300" distR="114300" simplePos="0" relativeHeight="251680835" behindDoc="0" locked="0" layoutInCell="1" allowOverlap="1" wp14:anchorId="24BDB12D" wp14:editId="754DC477">
                <wp:simplePos x="0" y="0"/>
                <wp:positionH relativeFrom="page">
                  <wp:posOffset>5521960</wp:posOffset>
                </wp:positionH>
                <wp:positionV relativeFrom="page">
                  <wp:posOffset>905510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205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03D7DC6" w14:textId="2EC1104D" w:rsidR="00C031D2" w:rsidRDefault="00C031D2" w:rsidP="00025D98">
                            <w:pPr>
                              <w:pStyle w:val="BodyText"/>
                              <w:jc w:val="right"/>
                            </w:pPr>
                            <w:r>
                              <w:t>Write 2 key facts and take a photo!</w:t>
                            </w:r>
                          </w:p>
                          <w:p w14:paraId="220EC795" w14:textId="77777777" w:rsidR="00C031D2" w:rsidRDefault="00C031D2" w:rsidP="00025D98">
                            <w:pPr>
                              <w:pStyle w:val="BodyText"/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058" type="#_x0000_t202" style="position:absolute;left:0;text-align:left;margin-left:434.8pt;margin-top:71.3pt;width:206.7pt;height:46.8pt;z-index:2516808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" mv:complextextbox="1" filled="f" stroked="f">
                <v:textbox inset=",0,,0">
                  <w:txbxContent>
                    <w:p w14:paraId="103D7DC6" w14:textId="2EC1104D" w:rsidR="00C031D2" w:rsidRDefault="00C031D2" w:rsidP="00025D98">
                      <w:pPr>
                        <w:pStyle w:val="BodyText"/>
                        <w:jc w:val="right"/>
                      </w:pPr>
                      <w:r>
                        <w:t>Write 2 key facts and take a photo!</w:t>
                      </w:r>
                    </w:p>
                    <w:p w14:paraId="220EC795" w14:textId="77777777" w:rsidR="00C031D2" w:rsidRDefault="00C031D2" w:rsidP="00025D98">
                      <w:pPr>
                        <w:pStyle w:val="BodyText"/>
                        <w:jc w:val="righ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67D6">
        <w:rPr>
          <w:noProof/>
        </w:rPr>
        <w:drawing>
          <wp:anchor distT="0" distB="0" distL="114300" distR="114300" simplePos="0" relativeHeight="251699267" behindDoc="0" locked="0" layoutInCell="1" allowOverlap="1" wp14:anchorId="51195260" wp14:editId="5573DFDC">
            <wp:simplePos x="0" y="0"/>
            <wp:positionH relativeFrom="page">
              <wp:posOffset>8171180</wp:posOffset>
            </wp:positionH>
            <wp:positionV relativeFrom="page">
              <wp:posOffset>636270</wp:posOffset>
            </wp:positionV>
            <wp:extent cx="1543050" cy="1259205"/>
            <wp:effectExtent l="0" t="0" r="6350" b="10795"/>
            <wp:wrapTight wrapText="bothSides">
              <wp:wrapPolygon edited="0">
                <wp:start x="0" y="0"/>
                <wp:lineTo x="0" y="21349"/>
                <wp:lineTo x="21333" y="21349"/>
                <wp:lineTo x="21333" y="0"/>
                <wp:lineTo x="0" y="0"/>
              </wp:wrapPolygon>
            </wp:wrapTight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25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83907" behindDoc="0" locked="0" layoutInCell="1" allowOverlap="1" wp14:anchorId="2ABCDCFF" wp14:editId="2305D1AF">
                <wp:simplePos x="0" y="0"/>
                <wp:positionH relativeFrom="page">
                  <wp:posOffset>1951990</wp:posOffset>
                </wp:positionH>
                <wp:positionV relativeFrom="page">
                  <wp:posOffset>5999480</wp:posOffset>
                </wp:positionV>
                <wp:extent cx="2636520" cy="199390"/>
                <wp:effectExtent l="0" t="0" r="0" b="3810"/>
                <wp:wrapNone/>
                <wp:docPr id="208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91E828C" w14:textId="61F42167" w:rsidR="00C031D2" w:rsidRPr="00795921" w:rsidRDefault="00C031D2" w:rsidP="006C67D6">
                            <w:pPr>
                              <w:pStyle w:val="Heading5"/>
                            </w:pPr>
                            <w:r>
                              <w:t>Stop 5: Saxon tumuli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59" type="#_x0000_t202" style="position:absolute;left:0;text-align:left;margin-left:153.7pt;margin-top:472.4pt;width:207.6pt;height:15.7pt;z-index:2516839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" filled="f" stroked="f">
                <v:textbox inset=",0,,0">
                  <w:txbxContent>
                    <w:p w14:paraId="191E828C" w14:textId="61F42167" w:rsidR="00C031D2" w:rsidRPr="00795921" w:rsidRDefault="00C031D2" w:rsidP="006C67D6">
                      <w:pPr>
                        <w:pStyle w:val="Heading5"/>
                      </w:pPr>
                      <w:r>
                        <w:t>Stop 5: Saxon tumuli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82883" behindDoc="0" locked="0" layoutInCell="1" allowOverlap="1" wp14:anchorId="5DC1FF37" wp14:editId="7D117D6E">
                <wp:simplePos x="0" y="0"/>
                <wp:positionH relativeFrom="page">
                  <wp:posOffset>1963420</wp:posOffset>
                </wp:positionH>
                <wp:positionV relativeFrom="page">
                  <wp:posOffset>6256655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207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85F94F8" w14:textId="2A3DD1B7" w:rsidR="00C031D2" w:rsidRDefault="00C031D2" w:rsidP="006C67D6">
                            <w:pPr>
                              <w:pStyle w:val="BodyText"/>
                            </w:pPr>
                            <w:r>
                              <w:t>Write 2 key facts and take a photo!</w:t>
                            </w:r>
                          </w:p>
                          <w:p w14:paraId="7678F366" w14:textId="77777777" w:rsidR="00C031D2" w:rsidRDefault="00C031D2" w:rsidP="006C67D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60" type="#_x0000_t202" style="position:absolute;left:0;text-align:left;margin-left:154.6pt;margin-top:492.65pt;width:206.7pt;height:46.8pt;z-index:2516828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" mv:complextextbox="1" filled="f" stroked="f">
                <v:textbox inset=",0,,0">
                  <w:txbxContent>
                    <w:p w14:paraId="485F94F8" w14:textId="2A3DD1B7" w:rsidR="00C031D2" w:rsidRDefault="00C031D2" w:rsidP="006C67D6">
                      <w:pPr>
                        <w:pStyle w:val="BodyText"/>
                      </w:pPr>
                      <w:r>
                        <w:t>Write 2 key facts and take a photo!</w:t>
                      </w:r>
                    </w:p>
                    <w:p w14:paraId="7678F366" w14:textId="77777777" w:rsidR="00C031D2" w:rsidRDefault="00C031D2" w:rsidP="006C67D6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48009" behindDoc="0" locked="0" layoutInCell="1" allowOverlap="1" wp14:anchorId="2266C80D" wp14:editId="3EB3E278">
                <wp:simplePos x="0" y="0"/>
                <wp:positionH relativeFrom="page">
                  <wp:posOffset>1963420</wp:posOffset>
                </wp:positionH>
                <wp:positionV relativeFrom="page">
                  <wp:posOffset>4912360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30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3EAA869" w14:textId="7F8E52DA" w:rsidR="00C031D2" w:rsidRDefault="00C031D2" w:rsidP="00682465">
                            <w:pPr>
                              <w:pStyle w:val="BodyText"/>
                            </w:pPr>
                            <w:r>
                              <w:t>Write 2 key facts and take a photo!</w:t>
                            </w:r>
                          </w:p>
                          <w:p w14:paraId="6C4BAE51" w14:textId="77777777" w:rsidR="00C031D2" w:rsidRDefault="00C031D2" w:rsidP="00817AA5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154.6pt;margin-top:386.8pt;width:206.7pt;height:46.8pt;z-index:2516480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" mv:complextextbox="1" filled="f" stroked="f">
                <v:textbox inset=",0,,0">
                  <w:txbxContent>
                    <w:p w14:paraId="53EAA869" w14:textId="7F8E52DA" w:rsidR="00C031D2" w:rsidRDefault="00C031D2" w:rsidP="00682465">
                      <w:pPr>
                        <w:pStyle w:val="BodyText"/>
                      </w:pPr>
                      <w:r>
                        <w:t>Write 2 key facts and take a photo!</w:t>
                      </w:r>
                    </w:p>
                    <w:p w14:paraId="6C4BAE51" w14:textId="77777777" w:rsidR="00C031D2" w:rsidRDefault="00C031D2" w:rsidP="00817AA5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48008" behindDoc="0" locked="0" layoutInCell="1" allowOverlap="1" wp14:anchorId="3A2BF7C4" wp14:editId="6166C581">
                <wp:simplePos x="0" y="0"/>
                <wp:positionH relativeFrom="page">
                  <wp:posOffset>1951990</wp:posOffset>
                </wp:positionH>
                <wp:positionV relativeFrom="page">
                  <wp:posOffset>4716145</wp:posOffset>
                </wp:positionV>
                <wp:extent cx="2636520" cy="199390"/>
                <wp:effectExtent l="0" t="0" r="0" b="3810"/>
                <wp:wrapNone/>
                <wp:docPr id="29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3D0CFE5" w14:textId="2BC130D2" w:rsidR="00C031D2" w:rsidRPr="00795921" w:rsidRDefault="00C031D2" w:rsidP="00817AA5">
                            <w:pPr>
                              <w:pStyle w:val="Heading5"/>
                            </w:pPr>
                            <w:r>
                              <w:t>Stop 4: Queen Elizabeth’s Oak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153.7pt;margin-top:371.35pt;width:207.6pt;height:15.7pt;z-index:251648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" filled="f" stroked="f">
                <v:textbox inset=",0,,0">
                  <w:txbxContent>
                    <w:p w14:paraId="63D0CFE5" w14:textId="2BC130D2" w:rsidR="00C031D2" w:rsidRPr="00795921" w:rsidRDefault="00C031D2" w:rsidP="00817AA5">
                      <w:pPr>
                        <w:pStyle w:val="Heading5"/>
                      </w:pPr>
                      <w:r>
                        <w:t>Stop 4: Queen Elizabeth’s Oak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48032" behindDoc="0" locked="0" layoutInCell="1" allowOverlap="1" wp14:anchorId="06413A2C" wp14:editId="370C7BEE">
                <wp:simplePos x="0" y="0"/>
                <wp:positionH relativeFrom="page">
                  <wp:posOffset>1940560</wp:posOffset>
                </wp:positionH>
                <wp:positionV relativeFrom="page">
                  <wp:posOffset>3410585</wp:posOffset>
                </wp:positionV>
                <wp:extent cx="2636520" cy="199390"/>
                <wp:effectExtent l="0" t="0" r="0" b="3810"/>
                <wp:wrapNone/>
                <wp:docPr id="106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83FE231" w14:textId="26448B81" w:rsidR="00C031D2" w:rsidRPr="00795921" w:rsidRDefault="00C031D2" w:rsidP="00817AA5">
                            <w:pPr>
                              <w:pStyle w:val="Heading5"/>
                            </w:pPr>
                            <w:r>
                              <w:t>Stop 3: Roman ruins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152.8pt;margin-top:268.55pt;width:207.6pt;height:15.7pt;z-index:25164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" filled="f" stroked="f">
                <v:textbox inset=",0,,0">
                  <w:txbxContent>
                    <w:p w14:paraId="783FE231" w14:textId="26448B81" w:rsidR="00C031D2" w:rsidRPr="00795921" w:rsidRDefault="00C031D2" w:rsidP="00817AA5">
                      <w:pPr>
                        <w:pStyle w:val="Heading5"/>
                      </w:pPr>
                      <w:r>
                        <w:t>Stop 3: Roman ruins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48031" behindDoc="0" locked="0" layoutInCell="1" allowOverlap="1" wp14:anchorId="22FB242F" wp14:editId="3E329F0D">
                <wp:simplePos x="0" y="0"/>
                <wp:positionH relativeFrom="page">
                  <wp:posOffset>1951990</wp:posOffset>
                </wp:positionH>
                <wp:positionV relativeFrom="page">
                  <wp:posOffset>3606800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10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A0770BA" w14:textId="666BB83F" w:rsidR="00C031D2" w:rsidRDefault="00C031D2" w:rsidP="00682465">
                            <w:pPr>
                              <w:pStyle w:val="BodyText"/>
                            </w:pPr>
                            <w:r>
                              <w:t>Write 2 key facts and take a photo!</w:t>
                            </w:r>
                          </w:p>
                          <w:p w14:paraId="7A7C63A3" w14:textId="77777777" w:rsidR="00C031D2" w:rsidRDefault="00C031D2" w:rsidP="00817AA5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153.7pt;margin-top:284pt;width:206.7pt;height:46.8pt;z-index:2516480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" mv:complextextbox="1" filled="f" stroked="f">
                <v:textbox inset=",0,,0">
                  <w:txbxContent>
                    <w:p w14:paraId="2A0770BA" w14:textId="666BB83F" w:rsidR="00C031D2" w:rsidRDefault="00C031D2" w:rsidP="00682465">
                      <w:pPr>
                        <w:pStyle w:val="BodyText"/>
                      </w:pPr>
                      <w:r>
                        <w:t>Write 2 key facts and take a photo!</w:t>
                      </w:r>
                    </w:p>
                    <w:p w14:paraId="7A7C63A3" w14:textId="77777777" w:rsidR="00C031D2" w:rsidRDefault="00C031D2" w:rsidP="00817AA5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67D6">
        <w:rPr>
          <w:noProof/>
        </w:rPr>
        <w:drawing>
          <wp:anchor distT="0" distB="0" distL="114300" distR="114300" simplePos="0" relativeHeight="251667523" behindDoc="0" locked="0" layoutInCell="1" allowOverlap="1" wp14:anchorId="2B28BBCB" wp14:editId="36E86FC3">
            <wp:simplePos x="0" y="0"/>
            <wp:positionH relativeFrom="page">
              <wp:posOffset>365760</wp:posOffset>
            </wp:positionH>
            <wp:positionV relativeFrom="page">
              <wp:posOffset>1954530</wp:posOffset>
            </wp:positionV>
            <wp:extent cx="1548130" cy="1108075"/>
            <wp:effectExtent l="0" t="0" r="1270" b="9525"/>
            <wp:wrapThrough wrapText="bothSides">
              <wp:wrapPolygon edited="0">
                <wp:start x="0" y="0"/>
                <wp:lineTo x="0" y="21291"/>
                <wp:lineTo x="21263" y="21291"/>
                <wp:lineTo x="21263" y="0"/>
                <wp:lineTo x="0" y="0"/>
              </wp:wrapPolygon>
            </wp:wrapThrough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7D6" w:rsidRPr="00FC0808">
        <w:rPr>
          <w:rFonts w:ascii="Calibri" w:hAnsi="Calibri"/>
          <w:noProof/>
          <w:sz w:val="28"/>
        </w:rPr>
        <w:drawing>
          <wp:anchor distT="0" distB="0" distL="114300" distR="114300" simplePos="0" relativeHeight="251673667" behindDoc="0" locked="0" layoutInCell="1" allowOverlap="1" wp14:anchorId="29655FD5" wp14:editId="44F68D69">
            <wp:simplePos x="0" y="0"/>
            <wp:positionH relativeFrom="page">
              <wp:posOffset>365760</wp:posOffset>
            </wp:positionH>
            <wp:positionV relativeFrom="page">
              <wp:posOffset>3357245</wp:posOffset>
            </wp:positionV>
            <wp:extent cx="1556385" cy="876300"/>
            <wp:effectExtent l="0" t="0" r="0" b="12700"/>
            <wp:wrapTight wrapText="bothSides">
              <wp:wrapPolygon edited="0">
                <wp:start x="0" y="0"/>
                <wp:lineTo x="0" y="21287"/>
                <wp:lineTo x="21151" y="21287"/>
                <wp:lineTo x="21151" y="0"/>
                <wp:lineTo x="0" y="0"/>
              </wp:wrapPolygon>
            </wp:wrapTight>
            <wp:docPr id="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7D6">
        <w:rPr>
          <w:noProof/>
        </w:rPr>
        <w:drawing>
          <wp:anchor distT="0" distB="0" distL="114300" distR="114300" simplePos="0" relativeHeight="251693123" behindDoc="0" locked="0" layoutInCell="1" allowOverlap="1" wp14:anchorId="251863FB" wp14:editId="2A1F8749">
            <wp:simplePos x="0" y="0"/>
            <wp:positionH relativeFrom="page">
              <wp:posOffset>365760</wp:posOffset>
            </wp:positionH>
            <wp:positionV relativeFrom="page">
              <wp:posOffset>5999480</wp:posOffset>
            </wp:positionV>
            <wp:extent cx="1532890" cy="1018540"/>
            <wp:effectExtent l="0" t="0" r="0" b="0"/>
            <wp:wrapThrough wrapText="bothSides">
              <wp:wrapPolygon edited="0">
                <wp:start x="0" y="0"/>
                <wp:lineTo x="0" y="21007"/>
                <wp:lineTo x="21117" y="21007"/>
                <wp:lineTo x="21117" y="0"/>
                <wp:lineTo x="0" y="0"/>
              </wp:wrapPolygon>
            </wp:wrapThrough>
            <wp:docPr id="2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48034" behindDoc="0" locked="0" layoutInCell="1" allowOverlap="1" wp14:anchorId="07DA7D5D" wp14:editId="1695BEA8">
                <wp:simplePos x="0" y="0"/>
                <wp:positionH relativeFrom="page">
                  <wp:posOffset>1940560</wp:posOffset>
                </wp:positionH>
                <wp:positionV relativeFrom="page">
                  <wp:posOffset>2150745</wp:posOffset>
                </wp:positionV>
                <wp:extent cx="2625090" cy="594360"/>
                <wp:effectExtent l="0" t="0" r="0" b="15240"/>
                <wp:wrapTight wrapText="bothSides">
                  <wp:wrapPolygon edited="0">
                    <wp:start x="209" y="0"/>
                    <wp:lineTo x="209" y="21231"/>
                    <wp:lineTo x="21109" y="21231"/>
                    <wp:lineTo x="21109" y="0"/>
                    <wp:lineTo x="209" y="0"/>
                  </wp:wrapPolygon>
                </wp:wrapTight>
                <wp:docPr id="97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EF1214F" w14:textId="02860313" w:rsidR="00C031D2" w:rsidRDefault="00C031D2" w:rsidP="00682465">
                            <w:pPr>
                              <w:pStyle w:val="BodyText"/>
                            </w:pPr>
                            <w:r>
                              <w:t>Write 2 key facts and take a photo!</w:t>
                            </w:r>
                          </w:p>
                          <w:p w14:paraId="0397DE3F" w14:textId="77777777" w:rsidR="00C031D2" w:rsidRDefault="00C031D2" w:rsidP="00817AA5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152.8pt;margin-top:169.35pt;width:206.7pt;height:46.8pt;z-index:2516480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" mv:complextextbox="1" filled="f" stroked="f">
                <v:textbox inset=",0,,0">
                  <w:txbxContent>
                    <w:p w14:paraId="7EF1214F" w14:textId="02860313" w:rsidR="00C031D2" w:rsidRDefault="00C031D2" w:rsidP="00682465">
                      <w:pPr>
                        <w:pStyle w:val="BodyText"/>
                      </w:pPr>
                      <w:r>
                        <w:t>Write 2 key facts and take a photo!</w:t>
                      </w:r>
                    </w:p>
                    <w:p w14:paraId="0397DE3F" w14:textId="77777777" w:rsidR="00C031D2" w:rsidRDefault="00C031D2" w:rsidP="00817AA5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67D6">
        <w:rPr>
          <w:noProof/>
        </w:rPr>
        <mc:AlternateContent>
          <mc:Choice Requires="wps">
            <w:drawing>
              <wp:anchor distT="0" distB="0" distL="114300" distR="114300" simplePos="0" relativeHeight="251648035" behindDoc="0" locked="0" layoutInCell="1" allowOverlap="1" wp14:anchorId="63271BED" wp14:editId="09C00348">
                <wp:simplePos x="0" y="0"/>
                <wp:positionH relativeFrom="page">
                  <wp:posOffset>1929130</wp:posOffset>
                </wp:positionH>
                <wp:positionV relativeFrom="page">
                  <wp:posOffset>1954530</wp:posOffset>
                </wp:positionV>
                <wp:extent cx="2636520" cy="199390"/>
                <wp:effectExtent l="0" t="0" r="0" b="3810"/>
                <wp:wrapNone/>
                <wp:docPr id="9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4AA5143" w14:textId="18596A25" w:rsidR="00C031D2" w:rsidRPr="00795921" w:rsidRDefault="00C031D2" w:rsidP="00817AA5">
                            <w:pPr>
                              <w:pStyle w:val="Heading5"/>
                            </w:pPr>
                            <w:r>
                              <w:t>Stop 2: Blackheath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151.9pt;margin-top:153.9pt;width:207.6pt;height:15.7pt;z-index:2516480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" filled="f" stroked="f">
                <v:textbox inset=",0,,0">
                  <w:txbxContent>
                    <w:p w14:paraId="54AA5143" w14:textId="18596A25" w:rsidR="00C031D2" w:rsidRPr="00795921" w:rsidRDefault="00C031D2" w:rsidP="00817AA5">
                      <w:pPr>
                        <w:pStyle w:val="Heading5"/>
                      </w:pPr>
                      <w:r>
                        <w:t>Stop 2: Blackheath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82465">
        <w:rPr>
          <w:noProof/>
        </w:rPr>
        <w:drawing>
          <wp:anchor distT="0" distB="0" distL="114300" distR="114300" simplePos="0" relativeHeight="251665475" behindDoc="0" locked="0" layoutInCell="1" allowOverlap="1" wp14:anchorId="5DBC0BD7" wp14:editId="08A0213A">
            <wp:simplePos x="0" y="0"/>
            <wp:positionH relativeFrom="page">
              <wp:posOffset>377825</wp:posOffset>
            </wp:positionH>
            <wp:positionV relativeFrom="page">
              <wp:posOffset>636270</wp:posOffset>
            </wp:positionV>
            <wp:extent cx="1536277" cy="938530"/>
            <wp:effectExtent l="0" t="0" r="0" b="1270"/>
            <wp:wrapThrough wrapText="bothSides">
              <wp:wrapPolygon edited="0">
                <wp:start x="0" y="0"/>
                <wp:lineTo x="0" y="21045"/>
                <wp:lineTo x="21073" y="21045"/>
                <wp:lineTo x="21073" y="0"/>
                <wp:lineTo x="0" y="0"/>
              </wp:wrapPolygon>
            </wp:wrapThrough>
            <wp:docPr id="19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9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400" cy="9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465">
        <w:rPr>
          <w:noProof/>
        </w:rPr>
        <mc:AlternateContent>
          <mc:Choice Requires="wps">
            <w:drawing>
              <wp:anchor distT="0" distB="0" distL="114300" distR="114300" simplePos="0" relativeHeight="251648040" behindDoc="0" locked="0" layoutInCell="1" allowOverlap="1" wp14:anchorId="4CB76723" wp14:editId="77687758">
                <wp:simplePos x="0" y="0"/>
                <wp:positionH relativeFrom="page">
                  <wp:posOffset>1929130</wp:posOffset>
                </wp:positionH>
                <wp:positionV relativeFrom="page">
                  <wp:posOffset>832485</wp:posOffset>
                </wp:positionV>
                <wp:extent cx="2625090" cy="807720"/>
                <wp:effectExtent l="0" t="0" r="0" b="5080"/>
                <wp:wrapTight wrapText="bothSides">
                  <wp:wrapPolygon edited="0">
                    <wp:start x="209" y="0"/>
                    <wp:lineTo x="209" y="21057"/>
                    <wp:lineTo x="21109" y="21057"/>
                    <wp:lineTo x="21109" y="0"/>
                    <wp:lineTo x="209" y="0"/>
                  </wp:wrapPolygon>
                </wp:wrapTight>
                <wp:docPr id="27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090" cy="807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BBF40E8" w14:textId="31238897" w:rsidR="00C031D2" w:rsidRDefault="00C031D2" w:rsidP="00817AA5">
                            <w:pPr>
                              <w:pStyle w:val="BodyText"/>
                            </w:pPr>
                            <w:r>
                              <w:t>Write 2 key facts and take a photo!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067" type="#_x0000_t202" style="position:absolute;left:0;text-align:left;margin-left:151.9pt;margin-top:65.55pt;width:206.7pt;height:63.6pt;z-index:251648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" mv:complextextbox="1" filled="f" stroked="f">
                <v:textbox inset=",0,,0">
                  <w:txbxContent>
                    <w:p w14:paraId="2BBF40E8" w14:textId="31238897" w:rsidR="00C031D2" w:rsidRDefault="00C031D2" w:rsidP="00817AA5">
                      <w:pPr>
                        <w:pStyle w:val="BodyText"/>
                      </w:pPr>
                      <w:r>
                        <w:t>Write 2 key facts and take a photo!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1361E">
        <w:rPr>
          <w:noProof/>
        </w:rPr>
        <mc:AlternateContent>
          <mc:Choice Requires="wps">
            <w:drawing>
              <wp:anchor distT="0" distB="0" distL="114300" distR="114300" simplePos="0" relativeHeight="251648041" behindDoc="0" locked="0" layoutInCell="1" allowOverlap="1" wp14:anchorId="12FE0E71" wp14:editId="10F60545">
                <wp:simplePos x="0" y="0"/>
                <wp:positionH relativeFrom="page">
                  <wp:posOffset>1917700</wp:posOffset>
                </wp:positionH>
                <wp:positionV relativeFrom="page">
                  <wp:posOffset>636270</wp:posOffset>
                </wp:positionV>
                <wp:extent cx="2636520" cy="199390"/>
                <wp:effectExtent l="0" t="0" r="0" b="3810"/>
                <wp:wrapNone/>
                <wp:docPr id="25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73E2850" w14:textId="77777777" w:rsidR="00C031D2" w:rsidRPr="00795921" w:rsidRDefault="00C031D2" w:rsidP="00817AA5">
                            <w:pPr>
                              <w:pStyle w:val="Heading5"/>
                            </w:pPr>
                            <w:r>
                              <w:t>Stop 1: Morden College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068" type="#_x0000_t202" style="position:absolute;left:0;text-align:left;margin-left:151pt;margin-top:50.1pt;width:207.6pt;height:15.7pt;z-index:2516480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" filled="f" stroked="f">
                <v:textbox inset=",0,,0">
                  <w:txbxContent>
                    <w:p w14:paraId="573E2850" w14:textId="77777777" w:rsidR="00C031D2" w:rsidRPr="00795921" w:rsidRDefault="00C031D2" w:rsidP="00817AA5">
                      <w:pPr>
                        <w:pStyle w:val="Heading5"/>
                      </w:pPr>
                      <w:r>
                        <w:t>Stop 1: Morden College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4806">
        <w:br w:type="page"/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807811" behindDoc="0" locked="0" layoutInCell="1" allowOverlap="1" wp14:anchorId="7790ACC8" wp14:editId="68BDDF30">
                <wp:simplePos x="0" y="0"/>
                <wp:positionH relativeFrom="page">
                  <wp:posOffset>4060825</wp:posOffset>
                </wp:positionH>
                <wp:positionV relativeFrom="page">
                  <wp:posOffset>6553200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319.75pt;margin-top:516pt;width:27.1pt;height:26.3pt;z-index:2518078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805763" behindDoc="0" locked="0" layoutInCell="1" allowOverlap="1" wp14:anchorId="00F6DFC0" wp14:editId="30343F3E">
                <wp:simplePos x="0" y="0"/>
                <wp:positionH relativeFrom="page">
                  <wp:posOffset>2077720</wp:posOffset>
                </wp:positionH>
                <wp:positionV relativeFrom="page">
                  <wp:posOffset>5119370</wp:posOffset>
                </wp:positionV>
                <wp:extent cx="1804035" cy="1077595"/>
                <wp:effectExtent l="0" t="0" r="0" b="0"/>
                <wp:wrapThrough wrapText="bothSides">
                  <wp:wrapPolygon edited="0">
                    <wp:start x="304" y="0"/>
                    <wp:lineTo x="304" y="20874"/>
                    <wp:lineTo x="20984" y="20874"/>
                    <wp:lineTo x="20984" y="0"/>
                    <wp:lineTo x="304" y="0"/>
                  </wp:wrapPolygon>
                </wp:wrapThrough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4035" cy="107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D795E8" w14:textId="77777777" w:rsidR="00FA128D" w:rsidRDefault="00FA128D" w:rsidP="00FA128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>Look out!</w:t>
                            </w:r>
                          </w:p>
                          <w:p w14:paraId="4C9EAE09" w14:textId="1058E417" w:rsidR="00FA128D" w:rsidRDefault="00FA128D" w:rsidP="00FA128D">
                            <w:pPr>
                              <w:jc w:val="both"/>
                            </w:pPr>
                            <w:r>
                              <w:t>Can you spot the bomb damage on the statue?</w:t>
                            </w:r>
                          </w:p>
                          <w:p w14:paraId="7E87776B" w14:textId="77777777" w:rsidR="00FA128D" w:rsidRPr="00724806" w:rsidRDefault="00FA128D" w:rsidP="00FA128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>Take a picture!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69" type="#_x0000_t202" style="position:absolute;left:0;text-align:left;margin-left:163.6pt;margin-top:403.1pt;width:142.05pt;height:84.85pt;z-index:2518057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" mv:complextextbox="1" filled="f" stroked="f">
                <v:textbox>
                  <w:txbxContent>
                    <w:p w14:paraId="3FD795E8" w14:textId="77777777" w:rsidR="00FA128D" w:rsidRDefault="00FA128D" w:rsidP="00FA128D">
                      <w:pPr>
                        <w:jc w:val="both"/>
                        <w:rPr>
                          <w:b/>
                        </w:rPr>
                      </w:pPr>
                      <w:r w:rsidRPr="00724806">
                        <w:rPr>
                          <w:b/>
                        </w:rPr>
                        <w:t>Look out!</w:t>
                      </w:r>
                    </w:p>
                    <w:p w14:paraId="4C9EAE09" w14:textId="1058E417" w:rsidR="00FA128D" w:rsidRDefault="00FA128D" w:rsidP="00FA128D">
                      <w:pPr>
                        <w:jc w:val="both"/>
                      </w:pPr>
                      <w:r>
                        <w:t>Can you spot the bomb damage on the statue?</w:t>
                      </w:r>
                    </w:p>
                    <w:p w14:paraId="7E87776B" w14:textId="77777777" w:rsidR="00FA128D" w:rsidRPr="00724806" w:rsidRDefault="00FA128D" w:rsidP="00FA128D">
                      <w:pPr>
                        <w:jc w:val="both"/>
                        <w:rPr>
                          <w:b/>
                        </w:rPr>
                      </w:pPr>
                      <w:r w:rsidRPr="00724806">
                        <w:rPr>
                          <w:b/>
                        </w:rPr>
                        <w:t>Take a picture!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A128D">
        <w:rPr>
          <w:noProof/>
        </w:rPr>
        <w:drawing>
          <wp:anchor distT="0" distB="0" distL="114300" distR="114300" simplePos="0" relativeHeight="251803715" behindDoc="0" locked="0" layoutInCell="1" allowOverlap="1" wp14:anchorId="5F8F1950" wp14:editId="6CF0E738">
            <wp:simplePos x="0" y="0"/>
            <wp:positionH relativeFrom="page">
              <wp:posOffset>397510</wp:posOffset>
            </wp:positionH>
            <wp:positionV relativeFrom="page">
              <wp:posOffset>5060315</wp:posOffset>
            </wp:positionV>
            <wp:extent cx="1324610" cy="1187450"/>
            <wp:effectExtent l="0" t="0" r="0" b="6350"/>
            <wp:wrapThrough wrapText="bothSides">
              <wp:wrapPolygon edited="0">
                <wp:start x="0" y="0"/>
                <wp:lineTo x="0" y="21253"/>
                <wp:lineTo x="21124" y="21253"/>
                <wp:lineTo x="21124" y="0"/>
                <wp:lineTo x="0" y="0"/>
              </wp:wrapPolygon>
            </wp:wrapThrough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73" t="30701" r="18099" b="27627"/>
                    <a:stretch/>
                  </pic:blipFill>
                  <pic:spPr bwMode="auto">
                    <a:xfrm>
                      <a:off x="0" y="0"/>
                      <a:ext cx="132461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28D">
        <w:rPr>
          <w:noProof/>
        </w:rPr>
        <w:drawing>
          <wp:anchor distT="0" distB="0" distL="114300" distR="114300" simplePos="0" relativeHeight="251793475" behindDoc="0" locked="0" layoutInCell="1" allowOverlap="1" wp14:anchorId="42227F1B" wp14:editId="0B208465">
            <wp:simplePos x="0" y="0"/>
            <wp:positionH relativeFrom="page">
              <wp:posOffset>365760</wp:posOffset>
            </wp:positionH>
            <wp:positionV relativeFrom="page">
              <wp:posOffset>3654425</wp:posOffset>
            </wp:positionV>
            <wp:extent cx="1638300" cy="1268095"/>
            <wp:effectExtent l="0" t="0" r="12700" b="1905"/>
            <wp:wrapThrough wrapText="bothSides">
              <wp:wrapPolygon edited="0">
                <wp:start x="0" y="0"/>
                <wp:lineTo x="0" y="21200"/>
                <wp:lineTo x="21433" y="21200"/>
                <wp:lineTo x="21433" y="0"/>
                <wp:lineTo x="0" y="0"/>
              </wp:wrapPolygon>
            </wp:wrapThrough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28D">
        <w:rPr>
          <w:noProof/>
        </w:rPr>
        <w:drawing>
          <wp:anchor distT="0" distB="0" distL="114300" distR="114300" simplePos="0" relativeHeight="251799619" behindDoc="0" locked="0" layoutInCell="1" allowOverlap="1" wp14:anchorId="2EE90349" wp14:editId="37D6F5A7">
            <wp:simplePos x="0" y="0"/>
            <wp:positionH relativeFrom="page">
              <wp:posOffset>397510</wp:posOffset>
            </wp:positionH>
            <wp:positionV relativeFrom="page">
              <wp:posOffset>6348730</wp:posOffset>
            </wp:positionV>
            <wp:extent cx="1407160" cy="1056005"/>
            <wp:effectExtent l="0" t="0" r="0" b="10795"/>
            <wp:wrapThrough wrapText="bothSides">
              <wp:wrapPolygon edited="0">
                <wp:start x="0" y="0"/>
                <wp:lineTo x="0" y="21301"/>
                <wp:lineTo x="21054" y="21301"/>
                <wp:lineTo x="21054" y="0"/>
                <wp:lineTo x="0" y="0"/>
              </wp:wrapPolygon>
            </wp:wrapThrough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801667" behindDoc="0" locked="0" layoutInCell="1" allowOverlap="1" wp14:anchorId="240C5747" wp14:editId="03FF9166">
                <wp:simplePos x="0" y="0"/>
                <wp:positionH relativeFrom="page">
                  <wp:posOffset>2117090</wp:posOffset>
                </wp:positionH>
                <wp:positionV relativeFrom="page">
                  <wp:posOffset>6239510</wp:posOffset>
                </wp:positionV>
                <wp:extent cx="1617345" cy="1077595"/>
                <wp:effectExtent l="0" t="0" r="0" b="0"/>
                <wp:wrapThrough wrapText="bothSides">
                  <wp:wrapPolygon edited="0">
                    <wp:start x="339" y="0"/>
                    <wp:lineTo x="339" y="20874"/>
                    <wp:lineTo x="21032" y="20874"/>
                    <wp:lineTo x="21032" y="0"/>
                    <wp:lineTo x="339" y="0"/>
                  </wp:wrapPolygon>
                </wp:wrapThrough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345" cy="107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188E9" w14:textId="77777777" w:rsidR="00FA128D" w:rsidRDefault="00FA128D" w:rsidP="00FA128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>Look out!</w:t>
                            </w:r>
                          </w:p>
                          <w:p w14:paraId="44DE4908" w14:textId="24A749F2" w:rsidR="00FA128D" w:rsidRDefault="00FA128D" w:rsidP="00FA128D">
                            <w:pPr>
                              <w:jc w:val="both"/>
                            </w:pPr>
                            <w:r>
                              <w:t>Can you spot the bomb damage on the church?</w:t>
                            </w:r>
                          </w:p>
                          <w:p w14:paraId="1EA49173" w14:textId="77777777" w:rsidR="00FA128D" w:rsidRPr="00724806" w:rsidRDefault="00FA128D" w:rsidP="00FA128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>Take a picture!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70" type="#_x0000_t202" style="position:absolute;left:0;text-align:left;margin-left:166.7pt;margin-top:491.3pt;width:127.35pt;height:84.85pt;z-index:2518016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" mv:complextextbox="1" filled="f" stroked="f">
                <v:textbox>
                  <w:txbxContent>
                    <w:p w14:paraId="5BB188E9" w14:textId="77777777" w:rsidR="00FA128D" w:rsidRDefault="00FA128D" w:rsidP="00FA128D">
                      <w:pPr>
                        <w:jc w:val="both"/>
                        <w:rPr>
                          <w:b/>
                        </w:rPr>
                      </w:pPr>
                      <w:r w:rsidRPr="00724806">
                        <w:rPr>
                          <w:b/>
                        </w:rPr>
                        <w:t>Look out!</w:t>
                      </w:r>
                    </w:p>
                    <w:p w14:paraId="44DE4908" w14:textId="24A749F2" w:rsidR="00FA128D" w:rsidRDefault="00FA128D" w:rsidP="00FA128D">
                      <w:pPr>
                        <w:jc w:val="both"/>
                      </w:pPr>
                      <w:r>
                        <w:t>Can you spot the bomb damage on the church?</w:t>
                      </w:r>
                    </w:p>
                    <w:p w14:paraId="1EA49173" w14:textId="77777777" w:rsidR="00FA128D" w:rsidRPr="00724806" w:rsidRDefault="00FA128D" w:rsidP="00FA128D">
                      <w:pPr>
                        <w:jc w:val="both"/>
                        <w:rPr>
                          <w:b/>
                        </w:rPr>
                      </w:pPr>
                      <w:r w:rsidRPr="00724806">
                        <w:rPr>
                          <w:b/>
                        </w:rPr>
                        <w:t>Take a picture!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97571" behindDoc="0" locked="0" layoutInCell="1" allowOverlap="1" wp14:anchorId="32154D50" wp14:editId="6F9EDD60">
                <wp:simplePos x="0" y="0"/>
                <wp:positionH relativeFrom="page">
                  <wp:posOffset>4060825</wp:posOffset>
                </wp:positionH>
                <wp:positionV relativeFrom="page">
                  <wp:posOffset>5340350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319.75pt;margin-top:420.5pt;width:27.1pt;height:26.3pt;z-index:2517975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91427" behindDoc="0" locked="0" layoutInCell="1" allowOverlap="1" wp14:anchorId="4E0D2664" wp14:editId="2B54EAD6">
                <wp:simplePos x="0" y="0"/>
                <wp:positionH relativeFrom="page">
                  <wp:posOffset>4060825</wp:posOffset>
                </wp:positionH>
                <wp:positionV relativeFrom="page">
                  <wp:posOffset>3812540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319.75pt;margin-top:300.2pt;width:27.1pt;height:26.3pt;z-index:2517914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95523" behindDoc="0" locked="0" layoutInCell="1" allowOverlap="1" wp14:anchorId="38C73C57" wp14:editId="1CD5BD52">
                <wp:simplePos x="0" y="0"/>
                <wp:positionH relativeFrom="page">
                  <wp:posOffset>2157730</wp:posOffset>
                </wp:positionH>
                <wp:positionV relativeFrom="page">
                  <wp:posOffset>3843655</wp:posOffset>
                </wp:positionV>
                <wp:extent cx="1617345" cy="1077595"/>
                <wp:effectExtent l="0" t="0" r="0" b="0"/>
                <wp:wrapThrough wrapText="bothSides">
                  <wp:wrapPolygon edited="0">
                    <wp:start x="339" y="0"/>
                    <wp:lineTo x="339" y="20874"/>
                    <wp:lineTo x="21032" y="20874"/>
                    <wp:lineTo x="21032" y="0"/>
                    <wp:lineTo x="339" y="0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345" cy="107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C2C031" w14:textId="77777777" w:rsidR="00FA128D" w:rsidRDefault="00FA128D" w:rsidP="00FA128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>Look out!</w:t>
                            </w:r>
                          </w:p>
                          <w:p w14:paraId="5C53F336" w14:textId="7045E48A" w:rsidR="00FA128D" w:rsidRDefault="00FA128D" w:rsidP="00FA128D">
                            <w:pPr>
                              <w:jc w:val="both"/>
                            </w:pPr>
                            <w:r>
                              <w:t>Can you spot this place? What does it look like now?</w:t>
                            </w:r>
                          </w:p>
                          <w:p w14:paraId="1BA64F89" w14:textId="77777777" w:rsidR="00FA128D" w:rsidRPr="00724806" w:rsidRDefault="00FA128D" w:rsidP="00FA128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>Take a picture!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left:0;text-align:left;margin-left:169.9pt;margin-top:302.65pt;width:127.35pt;height:84.85pt;z-index:2517955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" mv:complextextbox="1" filled="f" stroked="f">
                <v:textbox>
                  <w:txbxContent>
                    <w:p w14:paraId="3AC2C031" w14:textId="77777777" w:rsidR="00FA128D" w:rsidRDefault="00FA128D" w:rsidP="00FA128D">
                      <w:pPr>
                        <w:jc w:val="both"/>
                        <w:rPr>
                          <w:b/>
                        </w:rPr>
                      </w:pPr>
                      <w:r w:rsidRPr="00724806">
                        <w:rPr>
                          <w:b/>
                        </w:rPr>
                        <w:t>Look out!</w:t>
                      </w:r>
                    </w:p>
                    <w:p w14:paraId="5C53F336" w14:textId="7045E48A" w:rsidR="00FA128D" w:rsidRDefault="00FA128D" w:rsidP="00FA128D">
                      <w:pPr>
                        <w:jc w:val="both"/>
                      </w:pPr>
                      <w:r>
                        <w:t>Can you spot this place? What does it look like now?</w:t>
                      </w:r>
                    </w:p>
                    <w:p w14:paraId="1BA64F89" w14:textId="77777777" w:rsidR="00FA128D" w:rsidRPr="00724806" w:rsidRDefault="00FA128D" w:rsidP="00FA128D">
                      <w:pPr>
                        <w:jc w:val="both"/>
                        <w:rPr>
                          <w:b/>
                        </w:rPr>
                      </w:pPr>
                      <w:r w:rsidRPr="00724806">
                        <w:rPr>
                          <w:b/>
                        </w:rPr>
                        <w:t>Take a picture!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46599">
        <w:rPr>
          <w:noProof/>
        </w:rPr>
        <mc:AlternateContent>
          <mc:Choice Requires="wpg">
            <w:drawing>
              <wp:anchor distT="0" distB="0" distL="114300" distR="114300" simplePos="1" relativeHeight="251762755" behindDoc="0" locked="0" layoutInCell="1" allowOverlap="1" wp14:anchorId="21CB6350" wp14:editId="0BE32496">
                <wp:simplePos x="2137410" y="2354580"/>
                <wp:positionH relativeFrom="page">
                  <wp:posOffset>2137410</wp:posOffset>
                </wp:positionH>
                <wp:positionV relativeFrom="page">
                  <wp:posOffset>2354580</wp:posOffset>
                </wp:positionV>
                <wp:extent cx="1744345" cy="1560830"/>
                <wp:effectExtent l="0" t="0" r="0" b="0"/>
                <wp:wrapThrough wrapText="bothSides">
                  <wp:wrapPolygon edited="0">
                    <wp:start x="315" y="0"/>
                    <wp:lineTo x="315" y="21090"/>
                    <wp:lineTo x="21073" y="21090"/>
                    <wp:lineTo x="21073" y="0"/>
                    <wp:lineTo x="315" y="0"/>
                  </wp:wrapPolygon>
                </wp:wrapThrough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4345" cy="1560830"/>
                          <a:chOff x="0" y="0"/>
                          <a:chExt cx="1744345" cy="156083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66" name="Text Box 66"/>
                        <wps:cNvSpPr txBox="1"/>
                        <wps:spPr>
                          <a:xfrm>
                            <a:off x="0" y="0"/>
                            <a:ext cx="1744345" cy="156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45720"/>
                            <a:ext cx="1561465" cy="18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43">
                          <w:txbxContent>
                            <w:p w14:paraId="7CFDC23C" w14:textId="714BC305" w:rsidR="00C031D2" w:rsidRDefault="00C031D2" w:rsidP="00724806">
                              <w:pPr>
                                <w:jc w:val="both"/>
                                <w:rPr>
                                  <w:b/>
                                </w:rPr>
                              </w:pPr>
                              <w:r w:rsidRPr="00724806">
                                <w:rPr>
                                  <w:b/>
                                </w:rPr>
                                <w:t>Look out!</w:t>
                              </w:r>
                            </w:p>
                            <w:p w14:paraId="02858A6F" w14:textId="69C5B695" w:rsidR="00C031D2" w:rsidRDefault="00C031D2" w:rsidP="00724806">
                              <w:pPr>
                                <w:jc w:val="both"/>
                              </w:pPr>
                              <w:r w:rsidRPr="00724806">
                                <w:t xml:space="preserve">Can you spot </w:t>
                              </w:r>
                              <w:r>
                                <w:t xml:space="preserve">the new brickwork where the building has been </w:t>
                              </w:r>
                              <w:r w:rsidR="003D6812">
                                <w:t>rebuilt</w:t>
                              </w:r>
                              <w:r w:rsidRPr="00724806">
                                <w:t>?</w:t>
                              </w:r>
                              <w:r w:rsidR="00FA128D">
                                <w:t xml:space="preserve"> What might the steps have been for?</w:t>
                              </w:r>
                            </w:p>
                            <w:p w14:paraId="58BF330A" w14:textId="7A4C5C27" w:rsidR="00C031D2" w:rsidRPr="00724806" w:rsidRDefault="00C031D2" w:rsidP="00724806">
                              <w:pPr>
                                <w:jc w:val="both"/>
                                <w:rPr>
                                  <w:b/>
                                </w:rPr>
                              </w:pPr>
                              <w:r w:rsidRPr="00724806">
                                <w:rPr>
                                  <w:b/>
                                </w:rPr>
                                <w:t>Take a picture!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91440" y="231775"/>
                            <a:ext cx="1561465" cy="93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91440" y="1162050"/>
                            <a:ext cx="1561465" cy="18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4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72" style="position:absolute;left:0;text-align:left;margin-left:168.3pt;margin-top:185.4pt;width:137.35pt;height:122.9pt;z-index:251762755;mso-position-horizontal-relative:page;mso-position-vertical-relative:page" coordsize="1744345,15608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" mv:complextextbox="1">
                <v:shape id="Text Box 66" o:spid="_x0000_s1073" type="#_x0000_t202" style="position:absolute;width:1744345;height:15608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nY7txQAA&#10;ANsAAAAPAAAAZHJzL2Rvd25yZXYueG1sRI9Ba8JAFITvQv/D8gq96UYPaYiuoZZaelDUpIceH9ln&#10;Epp9G7LbJP33bqHgcZiZb5hNNplWDNS7xrKC5SICQVxa3XCl4LPYzxMQziNrbC2Tgl9ykG0fZhtM&#10;tR35QkPuKxEg7FJUUHvfpVK6siaDbmE74uBdbW/QB9lXUvc4Brhp5SqKYmmw4bBQY0evNZXf+Y9R&#10;QIfJFMfk+c2fdtf36Cs5jwddKfX0OL2sQXia/D383/7QCuIY/r6EHyC3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Kdju3FAAAA2wAAAA8AAAAAAAAAAAAAAAAAlwIAAGRycy9k&#10;b3ducmV2LnhtbFBLBQYAAAAABAAEAPUAAACJAwAAAAA=&#10;" mv:complextextbox="1" filled="f" stroked="f"/>
                <v:shape id="Text Box 4" o:spid="_x0000_s1074" type="#_x0000_t202" style="position:absolute;left:91440;top:45720;width:1561465;height:1873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K6q0wwAA&#10;ANoAAAAPAAAAZHJzL2Rvd25yZXYueG1sRI9Ba8JAFITvBf/D8gRvdWMR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K6q0wwAAANoAAAAPAAAAAAAAAAAAAAAAAJcCAABkcnMvZG93&#10;bnJldi54bWxQSwUGAAAAAAQABAD1AAAAhwMAAAAA&#10;" filled="f" stroked="f">
                  <v:textbox style="mso-next-textbox:#Text Box 5" inset="0,0,0,0">
                    <w:txbxContent>
                      <w:p w14:paraId="7CFDC23C" w14:textId="714BC305" w:rsidR="00C031D2" w:rsidRDefault="00C031D2" w:rsidP="00724806">
                        <w:pPr>
                          <w:jc w:val="both"/>
                          <w:rPr>
                            <w:b/>
                          </w:rPr>
                        </w:pPr>
                        <w:r w:rsidRPr="00724806">
                          <w:rPr>
                            <w:b/>
                          </w:rPr>
                          <w:t>Look out!</w:t>
                        </w:r>
                      </w:p>
                      <w:p w14:paraId="02858A6F" w14:textId="69C5B695" w:rsidR="00C031D2" w:rsidRDefault="00C031D2" w:rsidP="00724806">
                        <w:pPr>
                          <w:jc w:val="both"/>
                        </w:pPr>
                        <w:r w:rsidRPr="00724806">
                          <w:t xml:space="preserve">Can you spot </w:t>
                        </w:r>
                        <w:r>
                          <w:t xml:space="preserve">the new brickwork where the building has been </w:t>
                        </w:r>
                        <w:r w:rsidR="003D6812">
                          <w:t>rebuilt</w:t>
                        </w:r>
                        <w:r w:rsidRPr="00724806">
                          <w:t>?</w:t>
                        </w:r>
                        <w:r w:rsidR="00FA128D">
                          <w:t xml:space="preserve"> What might the steps have been for?</w:t>
                        </w:r>
                      </w:p>
                      <w:p w14:paraId="58BF330A" w14:textId="7A4C5C27" w:rsidR="00C031D2" w:rsidRPr="00724806" w:rsidRDefault="00C031D2" w:rsidP="00724806">
                        <w:pPr>
                          <w:jc w:val="both"/>
                          <w:rPr>
                            <w:b/>
                          </w:rPr>
                        </w:pPr>
                        <w:r w:rsidRPr="00724806">
                          <w:rPr>
                            <w:b/>
                          </w:rPr>
                          <w:t>Take a picture!</w:t>
                        </w:r>
                      </w:p>
                    </w:txbxContent>
                  </v:textbox>
                </v:shape>
                <v:shape id="Text Box 5" o:spid="_x0000_s1075" type="#_x0000_t202" style="position:absolute;left:91440;top:231775;width:1561465;height:9315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Zw8vwwAA&#10;ANoAAAAPAAAAZHJzL2Rvd25yZXYueG1sRI9Ba8JAFITvBf/D8gRvdWNB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XZw8vwwAAANoAAAAPAAAAAAAAAAAAAAAAAJcCAABkcnMvZG93&#10;bnJldi54bWxQSwUGAAAAAAQABAD1AAAAhwMAAAAA&#10;" filled="f" stroked="f">
                  <v:textbox style="mso-next-textbox:#Text Box 17" inset="0,0,0,0">
                    <w:txbxContent/>
                  </v:textbox>
                </v:shape>
                <v:shape id="Text Box 17" o:spid="_x0000_s1076" type="#_x0000_t202" style="position:absolute;left:91440;top:1162050;width:1561465;height:1873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0DrDwQAA&#10;ANsAAAAPAAAAZHJzL2Rvd25yZXYueG1sRE9Ni8IwEL0v+B/CCHtbUz24u9UoIgrCgljrwePYjG2w&#10;mdQmav33G2Fhb/N4nzOdd7YWd2q9caxgOEhAEBdOGy4VHPL1xxcIH5A11o5JwZM8zGe9tymm2j04&#10;o/s+lCKGsE9RQRVCk0rpi4os+oFriCN3dq3FEGFbSt3iI4bbWo6SZCwtGo4NFTa0rKi47G9WweLI&#10;2cpct6ddds5Mnn8n/DO+KPXe7xYTEIG68C/+c290nP8Jr1/iAXL2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tA6w8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FA128D">
        <w:rPr>
          <w:noProof/>
        </w:rPr>
        <w:drawing>
          <wp:anchor distT="0" distB="0" distL="114300" distR="114300" simplePos="0" relativeHeight="251785283" behindDoc="0" locked="0" layoutInCell="1" allowOverlap="1" wp14:anchorId="24A6F23F" wp14:editId="0BB19615">
            <wp:simplePos x="0" y="0"/>
            <wp:positionH relativeFrom="page">
              <wp:posOffset>365760</wp:posOffset>
            </wp:positionH>
            <wp:positionV relativeFrom="page">
              <wp:posOffset>2315210</wp:posOffset>
            </wp:positionV>
            <wp:extent cx="1715135" cy="1123315"/>
            <wp:effectExtent l="0" t="0" r="12065" b="0"/>
            <wp:wrapThrough wrapText="bothSides">
              <wp:wrapPolygon edited="0">
                <wp:start x="0" y="0"/>
                <wp:lineTo x="0" y="21002"/>
                <wp:lineTo x="21432" y="21002"/>
                <wp:lineTo x="21432" y="0"/>
                <wp:lineTo x="0" y="0"/>
              </wp:wrapPolygon>
            </wp:wrapThrough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35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128D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66851" behindDoc="0" locked="0" layoutInCell="1" allowOverlap="1" wp14:anchorId="226F3FB9" wp14:editId="36D76CE9">
                <wp:simplePos x="0" y="0"/>
                <wp:positionH relativeFrom="page">
                  <wp:posOffset>4060825</wp:posOffset>
                </wp:positionH>
                <wp:positionV relativeFrom="page">
                  <wp:posOffset>2790190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319.75pt;margin-top:219.7pt;width:27.1pt;height:26.3pt;z-index:2517668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75043" behindDoc="0" locked="0" layoutInCell="1" allowOverlap="1" wp14:anchorId="7E05BEA1" wp14:editId="0179F2DA">
                <wp:simplePos x="0" y="0"/>
                <wp:positionH relativeFrom="page">
                  <wp:posOffset>9117965</wp:posOffset>
                </wp:positionH>
                <wp:positionV relativeFrom="page">
                  <wp:posOffset>3550285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" o:spid="_x0000_s1026" style="position:absolute;margin-left:717.95pt;margin-top:279.55pt;width:27.1pt;height:26.3pt;z-index:2517750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77091" behindDoc="0" locked="0" layoutInCell="1" allowOverlap="1" wp14:anchorId="56C78B16" wp14:editId="20E34459">
                <wp:simplePos x="0" y="0"/>
                <wp:positionH relativeFrom="page">
                  <wp:posOffset>9118600</wp:posOffset>
                </wp:positionH>
                <wp:positionV relativeFrom="page">
                  <wp:posOffset>4323715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4" o:spid="_x0000_s1026" style="position:absolute;margin-left:718pt;margin-top:340.45pt;width:27.1pt;height:26.3pt;z-index:2517770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79139" behindDoc="0" locked="0" layoutInCell="1" allowOverlap="1" wp14:anchorId="20562F9E" wp14:editId="7012DCFA">
                <wp:simplePos x="0" y="0"/>
                <wp:positionH relativeFrom="page">
                  <wp:posOffset>9118600</wp:posOffset>
                </wp:positionH>
                <wp:positionV relativeFrom="page">
                  <wp:posOffset>5324475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margin-left:718pt;margin-top:419.25pt;width:27.1pt;height:26.3pt;z-index:2517791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81187" behindDoc="0" locked="0" layoutInCell="1" allowOverlap="1" wp14:anchorId="7E692554" wp14:editId="51F7ABED">
                <wp:simplePos x="0" y="0"/>
                <wp:positionH relativeFrom="page">
                  <wp:posOffset>9114790</wp:posOffset>
                </wp:positionH>
                <wp:positionV relativeFrom="page">
                  <wp:posOffset>6015355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6" o:spid="_x0000_s1026" style="position:absolute;margin-left:717.7pt;margin-top:473.65pt;width:27.1pt;height:26.3pt;z-index:2517811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83235" behindDoc="0" locked="0" layoutInCell="1" allowOverlap="1" wp14:anchorId="1EE4E2B5" wp14:editId="2B702F72">
                <wp:simplePos x="0" y="0"/>
                <wp:positionH relativeFrom="page">
                  <wp:posOffset>9118600</wp:posOffset>
                </wp:positionH>
                <wp:positionV relativeFrom="page">
                  <wp:posOffset>6553200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7" o:spid="_x0000_s1026" style="position:absolute;margin-left:718pt;margin-top:516pt;width:27.1pt;height:26.3pt;z-index:2517832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72995" behindDoc="0" locked="0" layoutInCell="1" allowOverlap="1" wp14:anchorId="5F6D9D2F" wp14:editId="01318977">
                <wp:simplePos x="0" y="0"/>
                <wp:positionH relativeFrom="page">
                  <wp:posOffset>9114790</wp:posOffset>
                </wp:positionH>
                <wp:positionV relativeFrom="page">
                  <wp:posOffset>3104515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2" o:spid="_x0000_s1026" style="position:absolute;margin-left:717.7pt;margin-top:244.45pt;width:27.1pt;height:26.3pt;z-index:2517729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70947" behindDoc="0" locked="0" layoutInCell="1" allowOverlap="1" wp14:anchorId="10696B53" wp14:editId="15192873">
                <wp:simplePos x="0" y="0"/>
                <wp:positionH relativeFrom="page">
                  <wp:posOffset>9118600</wp:posOffset>
                </wp:positionH>
                <wp:positionV relativeFrom="page">
                  <wp:posOffset>2705735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1" o:spid="_x0000_s1026" style="position:absolute;margin-left:718pt;margin-top:213.05pt;width:27.1pt;height:26.3pt;z-index:2517709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68899" behindDoc="0" locked="0" layoutInCell="1" allowOverlap="1" wp14:anchorId="70C753DA" wp14:editId="1E8951F0">
                <wp:simplePos x="0" y="0"/>
                <wp:positionH relativeFrom="page">
                  <wp:posOffset>9114790</wp:posOffset>
                </wp:positionH>
                <wp:positionV relativeFrom="page">
                  <wp:posOffset>2315210</wp:posOffset>
                </wp:positionV>
                <wp:extent cx="344170" cy="334010"/>
                <wp:effectExtent l="50800" t="25400" r="87630" b="97790"/>
                <wp:wrapThrough wrapText="bothSides">
                  <wp:wrapPolygon edited="0">
                    <wp:start x="-3188" y="-1643"/>
                    <wp:lineTo x="-3188" y="26281"/>
                    <wp:lineTo x="25506" y="26281"/>
                    <wp:lineTo x="25506" y="-1643"/>
                    <wp:lineTo x="-3188" y="-1643"/>
                  </wp:wrapPolygon>
                </wp:wrapThrough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33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0" o:spid="_x0000_s1026" style="position:absolute;margin-left:717.7pt;margin-top:182.3pt;width:27.1pt;height:26.3pt;z-index:2517688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" fill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6A1EE3">
        <w:rPr>
          <w:rFonts w:ascii="Calibri" w:hAnsi="Calibri"/>
          <w:noProof/>
          <w:sz w:val="28"/>
        </w:rPr>
        <mc:AlternateContent>
          <mc:Choice Requires="wps">
            <w:drawing>
              <wp:anchor distT="0" distB="0" distL="114300" distR="114300" simplePos="0" relativeHeight="251763779" behindDoc="0" locked="0" layoutInCell="1" allowOverlap="1" wp14:anchorId="603BBB4F" wp14:editId="15061DFC">
                <wp:simplePos x="0" y="0"/>
                <wp:positionH relativeFrom="page">
                  <wp:posOffset>5794375</wp:posOffset>
                </wp:positionH>
                <wp:positionV relativeFrom="page">
                  <wp:posOffset>1714500</wp:posOffset>
                </wp:positionV>
                <wp:extent cx="3300095" cy="5692140"/>
                <wp:effectExtent l="0" t="0" r="0" b="0"/>
                <wp:wrapThrough wrapText="bothSides">
                  <wp:wrapPolygon edited="0">
                    <wp:start x="166" y="0"/>
                    <wp:lineTo x="166" y="21494"/>
                    <wp:lineTo x="21280" y="21494"/>
                    <wp:lineTo x="21280" y="0"/>
                    <wp:lineTo x="166" y="0"/>
                  </wp:wrapPolygon>
                </wp:wrapThrough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0095" cy="569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2BD74" w14:textId="6296C89A" w:rsidR="00C031D2" w:rsidRPr="006A1EE3" w:rsidRDefault="00C031D2" w:rsidP="00724806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A1EE3">
                              <w:rPr>
                                <w:b/>
                                <w:sz w:val="32"/>
                                <w:szCs w:val="32"/>
                              </w:rPr>
                              <w:t>Try to complete some of these challenges as you go. Tick them off when you complete them!</w:t>
                            </w:r>
                          </w:p>
                          <w:p w14:paraId="5B9AF430" w14:textId="1FDFFCE6" w:rsidR="00C031D2" w:rsidRPr="006A1EE3" w:rsidRDefault="00C031D2" w:rsidP="007248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6A1EE3">
                              <w:rPr>
                                <w:sz w:val="32"/>
                                <w:szCs w:val="32"/>
                              </w:rPr>
                              <w:t>Politely ask 3 sensible questions about different locations.</w:t>
                            </w:r>
                          </w:p>
                          <w:p w14:paraId="6EF5C018" w14:textId="77777777" w:rsidR="00C031D2" w:rsidRPr="006A1EE3" w:rsidRDefault="00C031D2" w:rsidP="006A1EE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A10C607" w14:textId="77777777" w:rsidR="00C031D2" w:rsidRPr="006A1EE3" w:rsidRDefault="00C031D2" w:rsidP="006A1EE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4EC02E2B" w14:textId="47DC0182" w:rsidR="00C031D2" w:rsidRPr="006A1EE3" w:rsidRDefault="00C031D2" w:rsidP="007248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6A1EE3">
                              <w:rPr>
                                <w:sz w:val="32"/>
                                <w:szCs w:val="32"/>
                              </w:rPr>
                              <w:t>Re-enact the moment when Wat Tyler meets the King on Blackheath.</w:t>
                            </w:r>
                          </w:p>
                          <w:p w14:paraId="27F413BE" w14:textId="5831EE87" w:rsidR="00C031D2" w:rsidRPr="006A1EE3" w:rsidRDefault="00C031D2" w:rsidP="007248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6A1EE3">
                              <w:rPr>
                                <w:sz w:val="32"/>
                                <w:szCs w:val="32"/>
                              </w:rPr>
                              <w:t>Try to imagine what might be underneath one of the Saxon burial mounds. Who were they? What are they buried with?</w:t>
                            </w:r>
                          </w:p>
                          <w:p w14:paraId="0E09C5C0" w14:textId="13E3B367" w:rsidR="00C031D2" w:rsidRPr="006A1EE3" w:rsidRDefault="00C031D2" w:rsidP="007248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6A1EE3">
                              <w:rPr>
                                <w:sz w:val="32"/>
                                <w:szCs w:val="32"/>
                              </w:rPr>
                              <w:t>What do you think caused the damage to General James Wolfe’s statue?</w:t>
                            </w:r>
                          </w:p>
                          <w:p w14:paraId="72647B86" w14:textId="2691E2FE" w:rsidR="00C031D2" w:rsidRDefault="00C031D2" w:rsidP="007248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Ask a friend a quiz question about something on the walk.</w:t>
                            </w:r>
                          </w:p>
                          <w:p w14:paraId="031DBABF" w14:textId="140E8439" w:rsidR="00C031D2" w:rsidRPr="006A1EE3" w:rsidRDefault="00C031D2" w:rsidP="0072480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Correctly answer a friend’s quiz question about something on the walk.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77" type="#_x0000_t202" style="position:absolute;left:0;text-align:left;margin-left:456.25pt;margin-top:135pt;width:259.85pt;height:448.2pt;z-index:2517637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" mv:complextextbox="1" filled="f" stroked="f">
                <v:textbox>
                  <w:txbxContent>
                    <w:p w14:paraId="5E32BD74" w14:textId="6296C89A" w:rsidR="00C031D2" w:rsidRPr="006A1EE3" w:rsidRDefault="00C031D2" w:rsidP="00724806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6A1EE3">
                        <w:rPr>
                          <w:b/>
                          <w:sz w:val="32"/>
                          <w:szCs w:val="32"/>
                        </w:rPr>
                        <w:t>Try to complete some of these challenges as you go. Tick them off when you complete them!</w:t>
                      </w:r>
                    </w:p>
                    <w:p w14:paraId="5B9AF430" w14:textId="1FDFFCE6" w:rsidR="00C031D2" w:rsidRPr="006A1EE3" w:rsidRDefault="00C031D2" w:rsidP="007248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6A1EE3">
                        <w:rPr>
                          <w:sz w:val="32"/>
                          <w:szCs w:val="32"/>
                        </w:rPr>
                        <w:t>Politely ask 3 sensible questions about different locations.</w:t>
                      </w:r>
                    </w:p>
                    <w:p w14:paraId="6EF5C018" w14:textId="77777777" w:rsidR="00C031D2" w:rsidRPr="006A1EE3" w:rsidRDefault="00C031D2" w:rsidP="006A1EE3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6A10C607" w14:textId="77777777" w:rsidR="00C031D2" w:rsidRPr="006A1EE3" w:rsidRDefault="00C031D2" w:rsidP="006A1EE3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4EC02E2B" w14:textId="47DC0182" w:rsidR="00C031D2" w:rsidRPr="006A1EE3" w:rsidRDefault="00C031D2" w:rsidP="007248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6A1EE3">
                        <w:rPr>
                          <w:sz w:val="32"/>
                          <w:szCs w:val="32"/>
                        </w:rPr>
                        <w:t>Re-enact the moment when Wat Tyler meets the King on Blackheath.</w:t>
                      </w:r>
                    </w:p>
                    <w:p w14:paraId="27F413BE" w14:textId="5831EE87" w:rsidR="00C031D2" w:rsidRPr="006A1EE3" w:rsidRDefault="00C031D2" w:rsidP="007248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6A1EE3">
                        <w:rPr>
                          <w:sz w:val="32"/>
                          <w:szCs w:val="32"/>
                        </w:rPr>
                        <w:t>Try to imagine what might be underneath one of the Saxon burial mounds. Who were they? What are they buried with?</w:t>
                      </w:r>
                    </w:p>
                    <w:p w14:paraId="0E09C5C0" w14:textId="13E3B367" w:rsidR="00C031D2" w:rsidRPr="006A1EE3" w:rsidRDefault="00C031D2" w:rsidP="007248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6A1EE3">
                        <w:rPr>
                          <w:sz w:val="32"/>
                          <w:szCs w:val="32"/>
                        </w:rPr>
                        <w:t>What do you think caused the damage to General James Wolfe’s statue?</w:t>
                      </w:r>
                    </w:p>
                    <w:p w14:paraId="72647B86" w14:textId="2691E2FE" w:rsidR="00C031D2" w:rsidRDefault="00C031D2" w:rsidP="007248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Ask a friend a quiz question about something on the walk.</w:t>
                      </w:r>
                    </w:p>
                    <w:p w14:paraId="031DBABF" w14:textId="140E8439" w:rsidR="00C031D2" w:rsidRPr="006A1EE3" w:rsidRDefault="00C031D2" w:rsidP="0072480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Correctly answer a friend’s quiz question about something on the walk.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24806">
        <w:rPr>
          <w:noProof/>
        </w:rPr>
        <mc:AlternateContent>
          <mc:Choice Requires="wps">
            <w:drawing>
              <wp:anchor distT="0" distB="0" distL="114300" distR="114300" simplePos="0" relativeHeight="251765827" behindDoc="0" locked="0" layoutInCell="1" allowOverlap="1" wp14:anchorId="5405C656" wp14:editId="3CA48994">
                <wp:simplePos x="0" y="0"/>
                <wp:positionH relativeFrom="page">
                  <wp:posOffset>554990</wp:posOffset>
                </wp:positionH>
                <wp:positionV relativeFrom="page">
                  <wp:posOffset>1704340</wp:posOffset>
                </wp:positionV>
                <wp:extent cx="3742690" cy="712289"/>
                <wp:effectExtent l="0" t="0" r="0" b="0"/>
                <wp:wrapThrough wrapText="bothSides">
                  <wp:wrapPolygon edited="0">
                    <wp:start x="147" y="0"/>
                    <wp:lineTo x="147" y="20810"/>
                    <wp:lineTo x="21256" y="20810"/>
                    <wp:lineTo x="21256" y="0"/>
                    <wp:lineTo x="147" y="0"/>
                  </wp:wrapPolygon>
                </wp:wrapThrough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2690" cy="712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C378CED" w14:textId="1F902701" w:rsidR="00C031D2" w:rsidRDefault="00C031D2">
                            <w:pPr>
                              <w:rPr>
                                <w:noProof/>
                              </w:rPr>
                            </w:pPr>
                            <w:r w:rsidRPr="00724806">
                              <w:rPr>
                                <w:b/>
                              </w:rPr>
                              <w:t xml:space="preserve">Try to </w:t>
                            </w:r>
                            <w:r>
                              <w:rPr>
                                <w:b/>
                              </w:rPr>
                              <w:t>spot some of these things</w:t>
                            </w:r>
                            <w:r w:rsidRPr="00724806">
                              <w:rPr>
                                <w:b/>
                              </w:rPr>
                              <w:t xml:space="preserve"> as you go. Tick them off when you complete them!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78" type="#_x0000_t202" style="position:absolute;left:0;text-align:left;margin-left:43.7pt;margin-top:134.2pt;width:294.7pt;height:56.1pt;z-index:2517658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" mv:complextextbox="1" filled="f" stroked="f">
                <v:textbox>
                  <w:txbxContent>
                    <w:p w14:paraId="2C378CED" w14:textId="1F902701" w:rsidR="00C031D2" w:rsidRDefault="00C031D2">
                      <w:pPr>
                        <w:rPr>
                          <w:noProof/>
                        </w:rPr>
                      </w:pPr>
                      <w:r w:rsidRPr="00724806">
                        <w:rPr>
                          <w:b/>
                        </w:rPr>
                        <w:t xml:space="preserve">Try to </w:t>
                      </w:r>
                      <w:r>
                        <w:rPr>
                          <w:b/>
                        </w:rPr>
                        <w:t>spot some of these things</w:t>
                      </w:r>
                      <w:r w:rsidRPr="00724806">
                        <w:rPr>
                          <w:b/>
                        </w:rPr>
                        <w:t xml:space="preserve"> as you go. Tick them off when you complete them!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24806">
        <w:rPr>
          <w:noProof/>
        </w:rPr>
        <mc:AlternateContent>
          <mc:Choice Requires="wps">
            <w:drawing>
              <wp:anchor distT="0" distB="0" distL="114300" distR="114300" simplePos="0" relativeHeight="251757635" behindDoc="0" locked="0" layoutInCell="1" allowOverlap="1" wp14:anchorId="14334979" wp14:editId="24AAC10D">
                <wp:simplePos x="0" y="0"/>
                <wp:positionH relativeFrom="page">
                  <wp:posOffset>539115</wp:posOffset>
                </wp:positionH>
                <wp:positionV relativeFrom="page">
                  <wp:posOffset>548005</wp:posOffset>
                </wp:positionV>
                <wp:extent cx="3758565" cy="969010"/>
                <wp:effectExtent l="50800" t="25400" r="76835" b="97790"/>
                <wp:wrapThrough wrapText="bothSides">
                  <wp:wrapPolygon edited="0">
                    <wp:start x="-292" y="-566"/>
                    <wp:lineTo x="-292" y="23214"/>
                    <wp:lineTo x="21896" y="23214"/>
                    <wp:lineTo x="21896" y="-566"/>
                    <wp:lineTo x="-292" y="-566"/>
                  </wp:wrapPolygon>
                </wp:wrapThrough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8565" cy="96901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706939" w14:textId="19526869" w:rsidR="00C031D2" w:rsidRPr="00724806" w:rsidRDefault="00C031D2" w:rsidP="00724806">
                            <w:pPr>
                              <w:jc w:val="center"/>
                              <w:rPr>
                                <w:rFonts w:ascii="Noteworthy Bold" w:hAnsi="Noteworthy Bold"/>
                                <w:sz w:val="48"/>
                                <w:szCs w:val="48"/>
                              </w:rPr>
                            </w:pPr>
                            <w:r w:rsidRPr="00724806">
                              <w:rPr>
                                <w:rFonts w:ascii="Noteworthy Bold" w:hAnsi="Noteworthy Bold"/>
                                <w:sz w:val="48"/>
                                <w:szCs w:val="48"/>
                              </w:rPr>
                              <w:t>Treasure Hunt!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3" o:spid="_x0000_s1079" style="position:absolute;left:0;text-align:left;margin-left:42.45pt;margin-top:43.15pt;width:295.95pt;height:76.3pt;z-index:2517576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" fillcolor="#54aef0 [2414]" strokecolor="#19a5b2 [3044]">
                <v:shadow on="t" opacity="22937f" mv:blur="40000f" origin=",.5" offset="0,23000emu"/>
                <v:textbox>
                  <w:txbxContent>
                    <w:p w14:paraId="73706939" w14:textId="19526869" w:rsidR="00C031D2" w:rsidRPr="00724806" w:rsidRDefault="00C031D2" w:rsidP="00724806">
                      <w:pPr>
                        <w:jc w:val="center"/>
                        <w:rPr>
                          <w:rFonts w:ascii="Noteworthy Bold" w:hAnsi="Noteworthy Bold"/>
                          <w:sz w:val="48"/>
                          <w:szCs w:val="48"/>
                        </w:rPr>
                      </w:pPr>
                      <w:r w:rsidRPr="00724806">
                        <w:rPr>
                          <w:rFonts w:ascii="Noteworthy Bold" w:hAnsi="Noteworthy Bold"/>
                          <w:sz w:val="48"/>
                          <w:szCs w:val="48"/>
                        </w:rPr>
                        <w:t>Treasure Hunt!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724806">
        <w:rPr>
          <w:noProof/>
        </w:rPr>
        <mc:AlternateContent>
          <mc:Choice Requires="wps">
            <w:drawing>
              <wp:anchor distT="0" distB="0" distL="114300" distR="114300" simplePos="0" relativeHeight="251759683" behindDoc="0" locked="0" layoutInCell="1" allowOverlap="1" wp14:anchorId="39E3B1BB" wp14:editId="507A6028">
                <wp:simplePos x="0" y="0"/>
                <wp:positionH relativeFrom="page">
                  <wp:posOffset>5774690</wp:posOffset>
                </wp:positionH>
                <wp:positionV relativeFrom="page">
                  <wp:posOffset>548005</wp:posOffset>
                </wp:positionV>
                <wp:extent cx="3758565" cy="969010"/>
                <wp:effectExtent l="50800" t="25400" r="76835" b="97790"/>
                <wp:wrapThrough wrapText="bothSides">
                  <wp:wrapPolygon edited="0">
                    <wp:start x="-292" y="-566"/>
                    <wp:lineTo x="-292" y="23214"/>
                    <wp:lineTo x="21896" y="23214"/>
                    <wp:lineTo x="21896" y="-566"/>
                    <wp:lineTo x="-292" y="-566"/>
                  </wp:wrapPolygon>
                </wp:wrapThrough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8565" cy="96901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52A95F" w14:textId="7216D6D0" w:rsidR="00C031D2" w:rsidRPr="00724806" w:rsidRDefault="00C031D2" w:rsidP="00724806">
                            <w:pPr>
                              <w:jc w:val="center"/>
                              <w:rPr>
                                <w:rFonts w:ascii="Noteworthy Bold" w:hAnsi="Noteworthy Bold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Noteworthy Bold" w:hAnsi="Noteworthy Bold"/>
                                <w:sz w:val="48"/>
                                <w:szCs w:val="48"/>
                              </w:rPr>
                              <w:t>Challenges!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5" o:spid="_x0000_s1080" style="position:absolute;left:0;text-align:left;margin-left:454.7pt;margin-top:43.15pt;width:295.95pt;height:76.3pt;z-index:2517596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" fillcolor="#54aef0 [2414]" strokecolor="#19a5b2 [3044]">
                <v:shadow on="t" opacity="22937f" mv:blur="40000f" origin=",.5" offset="0,23000emu"/>
                <v:textbox>
                  <w:txbxContent>
                    <w:p w14:paraId="5952A95F" w14:textId="7216D6D0" w:rsidR="00C031D2" w:rsidRPr="00724806" w:rsidRDefault="00C031D2" w:rsidP="00724806">
                      <w:pPr>
                        <w:jc w:val="center"/>
                        <w:rPr>
                          <w:rFonts w:ascii="Noteworthy Bold" w:hAnsi="Noteworthy Bold"/>
                          <w:sz w:val="48"/>
                          <w:szCs w:val="48"/>
                        </w:rPr>
                      </w:pPr>
                      <w:r>
                        <w:rPr>
                          <w:rFonts w:ascii="Noteworthy Bold" w:hAnsi="Noteworthy Bold"/>
                          <w:sz w:val="48"/>
                          <w:szCs w:val="48"/>
                        </w:rPr>
                        <w:t>Challenges!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724806" w:rsidRPr="00724806">
        <w:rPr>
          <w:b/>
        </w:rPr>
        <w:t xml:space="preserve"> </w:t>
      </w:r>
    </w:p>
    <w:sectPr w:rsidR="00817AA5" w:rsidSect="00817AA5">
      <w:pgSz w:w="15840" w:h="12240" w:orient="landscape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22F490" w14:textId="77777777" w:rsidR="00646599" w:rsidRDefault="00646599">
      <w:r>
        <w:separator/>
      </w:r>
    </w:p>
  </w:endnote>
  <w:endnote w:type="continuationSeparator" w:id="0">
    <w:p w14:paraId="7F27CC35" w14:textId="77777777" w:rsidR="00646599" w:rsidRDefault="006465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メイリオ">
    <w:charset w:val="4E"/>
    <w:family w:val="auto"/>
    <w:pitch w:val="variable"/>
    <w:sig w:usb0="E10102FF" w:usb1="EAC7FFFF" w:usb2="00010012" w:usb3="00000000" w:csb0="0002009F" w:csb1="00000000"/>
  </w:font>
  <w:font w:name="Noteworthy Light">
    <w:panose1 w:val="02000400000000000000"/>
    <w:charset w:val="00"/>
    <w:family w:val="auto"/>
    <w:pitch w:val="variable"/>
    <w:sig w:usb0="8000006F" w:usb1="08000048" w:usb2="14600000" w:usb3="00000000" w:csb0="00000111" w:csb1="00000000"/>
  </w:font>
  <w:font w:name="Noteworthy Bold">
    <w:panose1 w:val="02000400000000000000"/>
    <w:charset w:val="00"/>
    <w:family w:val="auto"/>
    <w:pitch w:val="variable"/>
    <w:sig w:usb0="8000006F" w:usb1="08000048" w:usb2="14600000" w:usb3="00000000" w:csb0="0000011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1B40FE" w14:textId="77777777" w:rsidR="00646599" w:rsidRDefault="00646599">
      <w:r>
        <w:separator/>
      </w:r>
    </w:p>
  </w:footnote>
  <w:footnote w:type="continuationSeparator" w:id="0">
    <w:p w14:paraId="17BD8307" w14:textId="77777777" w:rsidR="00646599" w:rsidRDefault="006465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7E5C1B0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0867B59"/>
    <w:multiLevelType w:val="hybridMultilevel"/>
    <w:tmpl w:val="CB5E4C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BD7C91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embedSystemFonts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1"/>
  </w:docVars>
  <w:rsids>
    <w:rsidRoot w:val="001822A4"/>
    <w:rsid w:val="00025D98"/>
    <w:rsid w:val="00144999"/>
    <w:rsid w:val="001525F7"/>
    <w:rsid w:val="001822A4"/>
    <w:rsid w:val="001E3208"/>
    <w:rsid w:val="001E52C8"/>
    <w:rsid w:val="001F533E"/>
    <w:rsid w:val="00204112"/>
    <w:rsid w:val="0021361E"/>
    <w:rsid w:val="002A5ECA"/>
    <w:rsid w:val="002C7106"/>
    <w:rsid w:val="00343F8E"/>
    <w:rsid w:val="003C20A3"/>
    <w:rsid w:val="003D6812"/>
    <w:rsid w:val="00454F28"/>
    <w:rsid w:val="004A0CF0"/>
    <w:rsid w:val="004B2772"/>
    <w:rsid w:val="004F584B"/>
    <w:rsid w:val="00646599"/>
    <w:rsid w:val="00656BA3"/>
    <w:rsid w:val="00682465"/>
    <w:rsid w:val="006A1EE3"/>
    <w:rsid w:val="006B5863"/>
    <w:rsid w:val="006C67D6"/>
    <w:rsid w:val="00724806"/>
    <w:rsid w:val="007D0439"/>
    <w:rsid w:val="00817AA5"/>
    <w:rsid w:val="00876846"/>
    <w:rsid w:val="00893107"/>
    <w:rsid w:val="008A0551"/>
    <w:rsid w:val="008C7E14"/>
    <w:rsid w:val="00933793"/>
    <w:rsid w:val="00946127"/>
    <w:rsid w:val="009C5B17"/>
    <w:rsid w:val="00A21431"/>
    <w:rsid w:val="00A44505"/>
    <w:rsid w:val="00AB3979"/>
    <w:rsid w:val="00B800EF"/>
    <w:rsid w:val="00C031D2"/>
    <w:rsid w:val="00CF7635"/>
    <w:rsid w:val="00D23EDE"/>
    <w:rsid w:val="00D73D1C"/>
    <w:rsid w:val="00DC59B3"/>
    <w:rsid w:val="00DD2ECC"/>
    <w:rsid w:val="00E11394"/>
    <w:rsid w:val="00E43DBA"/>
    <w:rsid w:val="00EA3684"/>
    <w:rsid w:val="00EB520A"/>
    <w:rsid w:val="00F14E9D"/>
    <w:rsid w:val="00F41DF4"/>
    <w:rsid w:val="00F67ECE"/>
    <w:rsid w:val="00F96EED"/>
    <w:rsid w:val="00FA128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486CE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3" w:uiPriority="9" w:qFormat="1"/>
    <w:lsdException w:name="heading 5" w:uiPriority="9" w:qFormat="1"/>
    <w:lsdException w:name="Title" w:uiPriority="10" w:qFormat="1"/>
    <w:lsdException w:name="Body Text" w:uiPriority="99"/>
    <w:lsdException w:name="Subtitle" w:uiPriority="11" w:qFormat="1"/>
    <w:lsdException w:name="Body Text 2" w:uiPriority="99"/>
  </w:latentStyles>
  <w:style w:type="paragraph" w:default="1" w:styleId="Normal">
    <w:name w:val="Normal"/>
    <w:qFormat/>
    <w:rsid w:val="001E3208"/>
  </w:style>
  <w:style w:type="paragraph" w:styleId="Heading1">
    <w:name w:val="heading 1"/>
    <w:basedOn w:val="Normal"/>
    <w:link w:val="Heading1Char"/>
    <w:uiPriority w:val="9"/>
    <w:qFormat/>
    <w:rsid w:val="00E52046"/>
    <w:pPr>
      <w:jc w:val="center"/>
      <w:outlineLvl w:val="0"/>
    </w:pPr>
    <w:rPr>
      <w:rFonts w:asciiTheme="majorHAnsi" w:eastAsiaTheme="majorEastAsia" w:hAnsiTheme="majorHAnsi" w:cstheme="majorBidi"/>
      <w:bCs/>
      <w:color w:val="3399CC" w:themeColor="text2"/>
      <w:sz w:val="60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E52046"/>
    <w:pPr>
      <w:jc w:val="right"/>
      <w:outlineLvl w:val="1"/>
    </w:pPr>
    <w:rPr>
      <w:rFonts w:asciiTheme="majorHAnsi" w:eastAsiaTheme="majorEastAsia" w:hAnsiTheme="majorHAnsi" w:cstheme="majorBidi"/>
      <w:b/>
      <w:bCs/>
      <w:caps/>
      <w:color w:val="FFFFFF" w:themeColor="background1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E52046"/>
    <w:pPr>
      <w:spacing w:after="120"/>
      <w:outlineLvl w:val="2"/>
    </w:pPr>
    <w:rPr>
      <w:rFonts w:asciiTheme="majorHAnsi" w:eastAsiaTheme="majorEastAsia" w:hAnsiTheme="majorHAnsi" w:cstheme="majorBidi"/>
      <w:b/>
      <w:bCs/>
      <w:caps/>
      <w:color w:val="3399CC" w:themeColor="text2"/>
      <w:sz w:val="22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E52046"/>
    <w:pPr>
      <w:spacing w:before="120"/>
      <w:jc w:val="center"/>
      <w:outlineLvl w:val="3"/>
    </w:pPr>
    <w:rPr>
      <w:rFonts w:asciiTheme="majorHAnsi" w:eastAsiaTheme="majorEastAsia" w:hAnsiTheme="majorHAnsi" w:cstheme="majorBidi"/>
      <w:b/>
      <w:bCs/>
      <w:iCs/>
      <w:color w:val="3399CC" w:themeColor="text2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E52046"/>
    <w:pPr>
      <w:outlineLvl w:val="4"/>
    </w:pPr>
    <w:rPr>
      <w:rFonts w:asciiTheme="majorHAnsi" w:eastAsiaTheme="majorEastAsia" w:hAnsiTheme="majorHAnsi" w:cstheme="majorBidi"/>
      <w:b/>
      <w:color w:val="3399CC" w:themeColor="text2"/>
    </w:rPr>
  </w:style>
  <w:style w:type="paragraph" w:styleId="Heading6">
    <w:name w:val="heading 6"/>
    <w:basedOn w:val="Normal"/>
    <w:link w:val="Heading6Char"/>
    <w:uiPriority w:val="9"/>
    <w:semiHidden/>
    <w:unhideWhenUsed/>
    <w:qFormat/>
    <w:rsid w:val="00E52046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0D575E" w:themeColor="accent1" w:themeShade="80"/>
    </w:rPr>
  </w:style>
  <w:style w:type="paragraph" w:styleId="Heading7">
    <w:name w:val="heading 7"/>
    <w:basedOn w:val="Normal"/>
    <w:link w:val="Heading7Char"/>
    <w:uiPriority w:val="9"/>
    <w:semiHidden/>
    <w:unhideWhenUsed/>
    <w:qFormat/>
    <w:rsid w:val="00E52046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rsid w:val="00E52046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uiPriority w:val="9"/>
    <w:semiHidden/>
    <w:unhideWhenUsed/>
    <w:qFormat/>
    <w:rsid w:val="00E52046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ailer">
    <w:name w:val="Mailer"/>
    <w:basedOn w:val="Normal"/>
    <w:link w:val="MailerChar"/>
    <w:qFormat/>
    <w:rsid w:val="00E52046"/>
    <w:rPr>
      <w:rFonts w:asciiTheme="majorHAnsi" w:eastAsiaTheme="majorEastAsia" w:hAnsiTheme="majorHAnsi" w:cstheme="majorBidi"/>
      <w:color w:val="000000" w:themeColor="text1"/>
      <w:sz w:val="28"/>
    </w:rPr>
  </w:style>
  <w:style w:type="paragraph" w:styleId="Title">
    <w:name w:val="Title"/>
    <w:basedOn w:val="Normal"/>
    <w:link w:val="TitleChar"/>
    <w:uiPriority w:val="10"/>
    <w:qFormat/>
    <w:rsid w:val="00E52046"/>
    <w:pPr>
      <w:contextualSpacing/>
      <w:jc w:val="center"/>
    </w:pPr>
    <w:rPr>
      <w:rFonts w:asciiTheme="majorHAnsi" w:eastAsiaTheme="majorEastAsia" w:hAnsiTheme="majorHAnsi" w:cstheme="majorBidi"/>
      <w:color w:val="3399CC" w:themeColor="text2"/>
      <w:spacing w:val="20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52046"/>
    <w:rPr>
      <w:rFonts w:asciiTheme="majorHAnsi" w:eastAsiaTheme="majorEastAsia" w:hAnsiTheme="majorHAnsi" w:cstheme="majorBidi"/>
      <w:color w:val="3399CC" w:themeColor="text2"/>
      <w:spacing w:val="20"/>
      <w:sz w:val="72"/>
      <w:szCs w:val="52"/>
    </w:rPr>
  </w:style>
  <w:style w:type="paragraph" w:styleId="Subtitle">
    <w:name w:val="Subtitle"/>
    <w:basedOn w:val="Normal"/>
    <w:link w:val="SubtitleChar"/>
    <w:uiPriority w:val="11"/>
    <w:qFormat/>
    <w:rsid w:val="00E52046"/>
    <w:pPr>
      <w:numPr>
        <w:ilvl w:val="1"/>
      </w:numPr>
      <w:jc w:val="center"/>
    </w:pPr>
    <w:rPr>
      <w:rFonts w:asciiTheme="majorHAnsi" w:eastAsiaTheme="majorEastAsia" w:hAnsiTheme="majorHAnsi" w:cstheme="majorBidi"/>
      <w:b/>
      <w:iCs/>
      <w:color w:val="3399CC" w:themeColor="text2"/>
      <w:spacing w:val="60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E52046"/>
    <w:rPr>
      <w:rFonts w:asciiTheme="majorHAnsi" w:eastAsiaTheme="majorEastAsia" w:hAnsiTheme="majorHAnsi" w:cstheme="majorBidi"/>
      <w:b/>
      <w:iCs/>
      <w:color w:val="3399CC" w:themeColor="text2"/>
      <w:spacing w:val="60"/>
      <w:sz w:val="20"/>
    </w:rPr>
  </w:style>
  <w:style w:type="paragraph" w:styleId="Date">
    <w:name w:val="Date"/>
    <w:basedOn w:val="Normal"/>
    <w:link w:val="DateChar"/>
    <w:uiPriority w:val="99"/>
    <w:unhideWhenUsed/>
    <w:rsid w:val="00E52046"/>
    <w:pPr>
      <w:jc w:val="center"/>
    </w:pPr>
    <w:rPr>
      <w:b/>
      <w:caps/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99"/>
    <w:rsid w:val="00E52046"/>
    <w:rPr>
      <w:b/>
      <w:caps/>
      <w:color w:val="FFFFFF" w:themeColor="background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52046"/>
    <w:rPr>
      <w:rFonts w:asciiTheme="majorHAnsi" w:eastAsiaTheme="majorEastAsia" w:hAnsiTheme="majorHAnsi" w:cstheme="majorBidi"/>
      <w:b/>
      <w:bCs/>
      <w:caps/>
      <w:color w:val="FFFFFF" w:themeColor="background1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52046"/>
    <w:rPr>
      <w:rFonts w:asciiTheme="majorHAnsi" w:eastAsiaTheme="majorEastAsia" w:hAnsiTheme="majorHAnsi" w:cstheme="majorBidi"/>
      <w:b/>
      <w:bCs/>
      <w:caps/>
      <w:color w:val="3399CC" w:themeColor="text2"/>
      <w:sz w:val="2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52046"/>
    <w:rPr>
      <w:rFonts w:asciiTheme="majorHAnsi" w:eastAsiaTheme="majorEastAsia" w:hAnsiTheme="majorHAnsi" w:cstheme="majorBidi"/>
      <w:b/>
      <w:bCs/>
      <w:iCs/>
      <w:color w:val="3399CC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E52046"/>
    <w:pPr>
      <w:spacing w:after="60"/>
      <w:jc w:val="center"/>
    </w:pPr>
    <w:rPr>
      <w:color w:val="3399CC" w:themeColor="text2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E52046"/>
    <w:rPr>
      <w:color w:val="3399CC" w:themeColor="text2"/>
      <w:sz w:val="18"/>
      <w:szCs w:val="16"/>
    </w:rPr>
  </w:style>
  <w:style w:type="paragraph" w:customStyle="1" w:styleId="ContactDetails">
    <w:name w:val="Contact Details"/>
    <w:basedOn w:val="Normal"/>
    <w:qFormat/>
    <w:rsid w:val="00E52046"/>
    <w:pPr>
      <w:jc w:val="center"/>
    </w:pPr>
    <w:rPr>
      <w:b/>
      <w:color w:val="FFFFFF" w:themeColor="background1"/>
      <w:spacing w:val="20"/>
      <w:sz w:val="1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52046"/>
    <w:rPr>
      <w:rFonts w:asciiTheme="majorHAnsi" w:eastAsiaTheme="majorEastAsia" w:hAnsiTheme="majorHAnsi" w:cstheme="majorBidi"/>
      <w:b/>
      <w:color w:val="3399CC" w:themeColor="text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52046"/>
    <w:rPr>
      <w:rFonts w:asciiTheme="majorHAnsi" w:eastAsiaTheme="majorEastAsia" w:hAnsiTheme="majorHAnsi" w:cstheme="majorBidi"/>
      <w:i/>
      <w:iCs/>
      <w:color w:val="0D575E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5204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52046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52046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uiPriority w:val="99"/>
    <w:semiHidden/>
    <w:unhideWhenUsed/>
    <w:rsid w:val="00E52046"/>
    <w:pPr>
      <w:numPr>
        <w:numId w:val="1"/>
      </w:numPr>
    </w:pPr>
  </w:style>
  <w:style w:type="paragraph" w:customStyle="1" w:styleId="Company">
    <w:name w:val="Company"/>
    <w:basedOn w:val="Normal"/>
    <w:qFormat/>
    <w:rsid w:val="00E52046"/>
    <w:pPr>
      <w:jc w:val="center"/>
    </w:pPr>
    <w:rPr>
      <w:color w:val="FFFFFF" w:themeColor="background1"/>
      <w:sz w:val="40"/>
    </w:rPr>
  </w:style>
  <w:style w:type="paragraph" w:customStyle="1" w:styleId="Recipient">
    <w:name w:val="Recipient"/>
    <w:basedOn w:val="Normal"/>
    <w:qFormat/>
    <w:rsid w:val="00E52046"/>
    <w:rPr>
      <w:b/>
      <w:color w:val="000000" w:themeColor="text1"/>
      <w:sz w:val="28"/>
    </w:rPr>
  </w:style>
  <w:style w:type="paragraph" w:styleId="Header">
    <w:name w:val="header"/>
    <w:basedOn w:val="Normal"/>
    <w:link w:val="HeaderChar"/>
    <w:rsid w:val="00E52046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uiPriority w:val="99"/>
    <w:semiHidden/>
    <w:unhideWhenUsed/>
    <w:rsid w:val="00E52046"/>
    <w:pPr>
      <w:spacing w:after="120" w:line="264" w:lineRule="auto"/>
    </w:pPr>
    <w:rPr>
      <w:b/>
      <w:color w:val="7F7F7F" w:themeColor="text1" w:themeTint="80"/>
      <w:spacing w:val="5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E52046"/>
    <w:rPr>
      <w:b/>
      <w:color w:val="7F7F7F" w:themeColor="text1" w:themeTint="80"/>
      <w:spacing w:val="5"/>
      <w:sz w:val="20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E52046"/>
    <w:pPr>
      <w:jc w:val="right"/>
    </w:pPr>
    <w:rPr>
      <w:color w:val="595959" w:themeColor="text1" w:themeTint="A6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52046"/>
    <w:rPr>
      <w:color w:val="595959" w:themeColor="text1" w:themeTint="A6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52046"/>
    <w:rPr>
      <w:rFonts w:asciiTheme="majorHAnsi" w:eastAsiaTheme="majorEastAsia" w:hAnsiTheme="majorHAnsi" w:cstheme="majorBidi"/>
      <w:bCs/>
      <w:color w:val="3399CC" w:themeColor="text2"/>
      <w:sz w:val="60"/>
      <w:szCs w:val="32"/>
    </w:rPr>
  </w:style>
  <w:style w:type="paragraph" w:styleId="Footer">
    <w:name w:val="footer"/>
    <w:basedOn w:val="Normal"/>
    <w:link w:val="FooterChar"/>
    <w:uiPriority w:val="99"/>
    <w:unhideWhenUsed/>
    <w:rsid w:val="00E52046"/>
    <w:rPr>
      <w:color w:val="3399CC" w:themeColor="text2"/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E52046"/>
    <w:rPr>
      <w:color w:val="3399CC" w:themeColor="text2"/>
      <w:sz w:val="16"/>
    </w:rPr>
  </w:style>
  <w:style w:type="paragraph" w:customStyle="1" w:styleId="Footer-Right">
    <w:name w:val="Footer - Right"/>
    <w:basedOn w:val="Footer"/>
    <w:link w:val="Footer-RightChar"/>
    <w:qFormat/>
    <w:rsid w:val="00E52046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E52046"/>
    <w:rPr>
      <w:color w:val="3399CC" w:themeColor="text2"/>
      <w:sz w:val="16"/>
    </w:rPr>
  </w:style>
  <w:style w:type="paragraph" w:customStyle="1" w:styleId="Date-Large">
    <w:name w:val="Date - Large"/>
    <w:basedOn w:val="Date"/>
    <w:link w:val="Date-LargeChar"/>
    <w:qFormat/>
    <w:rsid w:val="00A20257"/>
    <w:rPr>
      <w:sz w:val="40"/>
    </w:rPr>
  </w:style>
  <w:style w:type="character" w:customStyle="1" w:styleId="Date-LargeChar">
    <w:name w:val="Date - Large Char"/>
    <w:basedOn w:val="DefaultParagraphFont"/>
    <w:link w:val="Date-Large"/>
    <w:rsid w:val="00A20257"/>
    <w:rPr>
      <w:b/>
      <w:caps/>
      <w:color w:val="FFFFFF" w:themeColor="background1"/>
      <w:sz w:val="40"/>
    </w:rPr>
  </w:style>
  <w:style w:type="character" w:customStyle="1" w:styleId="MailerChar">
    <w:name w:val="Mailer Char"/>
    <w:basedOn w:val="DefaultParagraphFont"/>
    <w:link w:val="Mailer"/>
    <w:rsid w:val="00E52046"/>
    <w:rPr>
      <w:rFonts w:asciiTheme="majorHAnsi" w:eastAsiaTheme="majorEastAsia" w:hAnsiTheme="majorHAnsi" w:cstheme="majorBidi"/>
      <w:color w:val="000000" w:themeColor="text1"/>
      <w:sz w:val="28"/>
    </w:rPr>
  </w:style>
  <w:style w:type="character" w:customStyle="1" w:styleId="HeaderChar">
    <w:name w:val="Header Char"/>
    <w:basedOn w:val="DefaultParagraphFont"/>
    <w:link w:val="Header"/>
    <w:rsid w:val="00E52046"/>
  </w:style>
  <w:style w:type="paragraph" w:customStyle="1" w:styleId="Page-Right">
    <w:name w:val="Page - Right"/>
    <w:basedOn w:val="Normal"/>
    <w:qFormat/>
    <w:rsid w:val="00E52046"/>
    <w:pPr>
      <w:jc w:val="right"/>
    </w:pPr>
    <w:rPr>
      <w:b/>
      <w:color w:val="3399CC" w:themeColor="text2"/>
      <w:sz w:val="18"/>
    </w:rPr>
  </w:style>
  <w:style w:type="paragraph" w:customStyle="1" w:styleId="Page-Left">
    <w:name w:val="Page - Left"/>
    <w:basedOn w:val="Page-Right"/>
    <w:qFormat/>
    <w:rsid w:val="00E52046"/>
    <w:pPr>
      <w:jc w:val="left"/>
    </w:pPr>
  </w:style>
  <w:style w:type="paragraph" w:styleId="TOCHeading">
    <w:name w:val="TOC Heading"/>
    <w:basedOn w:val="Heading1"/>
    <w:rsid w:val="00A6576D"/>
    <w:pPr>
      <w:outlineLvl w:val="9"/>
    </w:pPr>
    <w:rPr>
      <w:rFonts w:asciiTheme="minorHAnsi" w:eastAsiaTheme="minorHAnsi" w:hAnsiTheme="minorHAnsi" w:cstheme="minorBidi"/>
      <w:bCs w:val="0"/>
      <w:caps/>
      <w:sz w:val="36"/>
      <w:szCs w:val="24"/>
    </w:rPr>
  </w:style>
  <w:style w:type="paragraph" w:styleId="TOC1">
    <w:name w:val="toc 1"/>
    <w:basedOn w:val="Normal"/>
    <w:rsid w:val="00795921"/>
    <w:pPr>
      <w:spacing w:before="200" w:after="40"/>
      <w:jc w:val="center"/>
    </w:pPr>
    <w:rPr>
      <w:color w:val="3399CC" w:themeColor="text2"/>
      <w:sz w:val="20"/>
    </w:rPr>
  </w:style>
  <w:style w:type="paragraph" w:styleId="TOC2">
    <w:name w:val="toc 2"/>
    <w:basedOn w:val="Normal"/>
    <w:rsid w:val="00A6576D"/>
    <w:pPr>
      <w:jc w:val="center"/>
    </w:pPr>
    <w:rPr>
      <w:b/>
      <w:color w:val="3399CC" w:themeColor="text2"/>
    </w:rPr>
  </w:style>
  <w:style w:type="paragraph" w:customStyle="1" w:styleId="Tagline">
    <w:name w:val="Tagline"/>
    <w:basedOn w:val="Normal"/>
    <w:qFormat/>
    <w:rsid w:val="00A6576D"/>
    <w:pPr>
      <w:jc w:val="center"/>
    </w:pPr>
    <w:rPr>
      <w:caps/>
      <w:color w:val="3399CC" w:themeColor="text2"/>
      <w:sz w:val="20"/>
    </w:rPr>
  </w:style>
  <w:style w:type="paragraph" w:styleId="ListParagraph">
    <w:name w:val="List Paragraph"/>
    <w:basedOn w:val="Normal"/>
    <w:rsid w:val="0072480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3" w:uiPriority="9" w:qFormat="1"/>
    <w:lsdException w:name="heading 5" w:uiPriority="9" w:qFormat="1"/>
    <w:lsdException w:name="Title" w:uiPriority="10" w:qFormat="1"/>
    <w:lsdException w:name="Body Text" w:uiPriority="99"/>
    <w:lsdException w:name="Subtitle" w:uiPriority="11" w:qFormat="1"/>
    <w:lsdException w:name="Body Text 2" w:uiPriority="99"/>
  </w:latentStyles>
  <w:style w:type="paragraph" w:default="1" w:styleId="Normal">
    <w:name w:val="Normal"/>
    <w:qFormat/>
    <w:rsid w:val="001E3208"/>
  </w:style>
  <w:style w:type="paragraph" w:styleId="Heading1">
    <w:name w:val="heading 1"/>
    <w:basedOn w:val="Normal"/>
    <w:link w:val="Heading1Char"/>
    <w:uiPriority w:val="9"/>
    <w:qFormat/>
    <w:rsid w:val="00E52046"/>
    <w:pPr>
      <w:jc w:val="center"/>
      <w:outlineLvl w:val="0"/>
    </w:pPr>
    <w:rPr>
      <w:rFonts w:asciiTheme="majorHAnsi" w:eastAsiaTheme="majorEastAsia" w:hAnsiTheme="majorHAnsi" w:cstheme="majorBidi"/>
      <w:bCs/>
      <w:color w:val="3399CC" w:themeColor="text2"/>
      <w:sz w:val="60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E52046"/>
    <w:pPr>
      <w:jc w:val="right"/>
      <w:outlineLvl w:val="1"/>
    </w:pPr>
    <w:rPr>
      <w:rFonts w:asciiTheme="majorHAnsi" w:eastAsiaTheme="majorEastAsia" w:hAnsiTheme="majorHAnsi" w:cstheme="majorBidi"/>
      <w:b/>
      <w:bCs/>
      <w:caps/>
      <w:color w:val="FFFFFF" w:themeColor="background1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E52046"/>
    <w:pPr>
      <w:spacing w:after="120"/>
      <w:outlineLvl w:val="2"/>
    </w:pPr>
    <w:rPr>
      <w:rFonts w:asciiTheme="majorHAnsi" w:eastAsiaTheme="majorEastAsia" w:hAnsiTheme="majorHAnsi" w:cstheme="majorBidi"/>
      <w:b/>
      <w:bCs/>
      <w:caps/>
      <w:color w:val="3399CC" w:themeColor="text2"/>
      <w:sz w:val="22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E52046"/>
    <w:pPr>
      <w:spacing w:before="120"/>
      <w:jc w:val="center"/>
      <w:outlineLvl w:val="3"/>
    </w:pPr>
    <w:rPr>
      <w:rFonts w:asciiTheme="majorHAnsi" w:eastAsiaTheme="majorEastAsia" w:hAnsiTheme="majorHAnsi" w:cstheme="majorBidi"/>
      <w:b/>
      <w:bCs/>
      <w:iCs/>
      <w:color w:val="3399CC" w:themeColor="text2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E52046"/>
    <w:pPr>
      <w:outlineLvl w:val="4"/>
    </w:pPr>
    <w:rPr>
      <w:rFonts w:asciiTheme="majorHAnsi" w:eastAsiaTheme="majorEastAsia" w:hAnsiTheme="majorHAnsi" w:cstheme="majorBidi"/>
      <w:b/>
      <w:color w:val="3399CC" w:themeColor="text2"/>
    </w:rPr>
  </w:style>
  <w:style w:type="paragraph" w:styleId="Heading6">
    <w:name w:val="heading 6"/>
    <w:basedOn w:val="Normal"/>
    <w:link w:val="Heading6Char"/>
    <w:uiPriority w:val="9"/>
    <w:semiHidden/>
    <w:unhideWhenUsed/>
    <w:qFormat/>
    <w:rsid w:val="00E52046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0D575E" w:themeColor="accent1" w:themeShade="80"/>
    </w:rPr>
  </w:style>
  <w:style w:type="paragraph" w:styleId="Heading7">
    <w:name w:val="heading 7"/>
    <w:basedOn w:val="Normal"/>
    <w:link w:val="Heading7Char"/>
    <w:uiPriority w:val="9"/>
    <w:semiHidden/>
    <w:unhideWhenUsed/>
    <w:qFormat/>
    <w:rsid w:val="00E52046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rsid w:val="00E52046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uiPriority w:val="9"/>
    <w:semiHidden/>
    <w:unhideWhenUsed/>
    <w:qFormat/>
    <w:rsid w:val="00E52046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ailer">
    <w:name w:val="Mailer"/>
    <w:basedOn w:val="Normal"/>
    <w:link w:val="MailerChar"/>
    <w:qFormat/>
    <w:rsid w:val="00E52046"/>
    <w:rPr>
      <w:rFonts w:asciiTheme="majorHAnsi" w:eastAsiaTheme="majorEastAsia" w:hAnsiTheme="majorHAnsi" w:cstheme="majorBidi"/>
      <w:color w:val="000000" w:themeColor="text1"/>
      <w:sz w:val="28"/>
    </w:rPr>
  </w:style>
  <w:style w:type="paragraph" w:styleId="Title">
    <w:name w:val="Title"/>
    <w:basedOn w:val="Normal"/>
    <w:link w:val="TitleChar"/>
    <w:uiPriority w:val="10"/>
    <w:qFormat/>
    <w:rsid w:val="00E52046"/>
    <w:pPr>
      <w:contextualSpacing/>
      <w:jc w:val="center"/>
    </w:pPr>
    <w:rPr>
      <w:rFonts w:asciiTheme="majorHAnsi" w:eastAsiaTheme="majorEastAsia" w:hAnsiTheme="majorHAnsi" w:cstheme="majorBidi"/>
      <w:color w:val="3399CC" w:themeColor="text2"/>
      <w:spacing w:val="20"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52046"/>
    <w:rPr>
      <w:rFonts w:asciiTheme="majorHAnsi" w:eastAsiaTheme="majorEastAsia" w:hAnsiTheme="majorHAnsi" w:cstheme="majorBidi"/>
      <w:color w:val="3399CC" w:themeColor="text2"/>
      <w:spacing w:val="20"/>
      <w:sz w:val="72"/>
      <w:szCs w:val="52"/>
    </w:rPr>
  </w:style>
  <w:style w:type="paragraph" w:styleId="Subtitle">
    <w:name w:val="Subtitle"/>
    <w:basedOn w:val="Normal"/>
    <w:link w:val="SubtitleChar"/>
    <w:uiPriority w:val="11"/>
    <w:qFormat/>
    <w:rsid w:val="00E52046"/>
    <w:pPr>
      <w:numPr>
        <w:ilvl w:val="1"/>
      </w:numPr>
      <w:jc w:val="center"/>
    </w:pPr>
    <w:rPr>
      <w:rFonts w:asciiTheme="majorHAnsi" w:eastAsiaTheme="majorEastAsia" w:hAnsiTheme="majorHAnsi" w:cstheme="majorBidi"/>
      <w:b/>
      <w:iCs/>
      <w:color w:val="3399CC" w:themeColor="text2"/>
      <w:spacing w:val="60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E52046"/>
    <w:rPr>
      <w:rFonts w:asciiTheme="majorHAnsi" w:eastAsiaTheme="majorEastAsia" w:hAnsiTheme="majorHAnsi" w:cstheme="majorBidi"/>
      <w:b/>
      <w:iCs/>
      <w:color w:val="3399CC" w:themeColor="text2"/>
      <w:spacing w:val="60"/>
      <w:sz w:val="20"/>
    </w:rPr>
  </w:style>
  <w:style w:type="paragraph" w:styleId="Date">
    <w:name w:val="Date"/>
    <w:basedOn w:val="Normal"/>
    <w:link w:val="DateChar"/>
    <w:uiPriority w:val="99"/>
    <w:unhideWhenUsed/>
    <w:rsid w:val="00E52046"/>
    <w:pPr>
      <w:jc w:val="center"/>
    </w:pPr>
    <w:rPr>
      <w:b/>
      <w:caps/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99"/>
    <w:rsid w:val="00E52046"/>
    <w:rPr>
      <w:b/>
      <w:caps/>
      <w:color w:val="FFFFFF" w:themeColor="background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52046"/>
    <w:rPr>
      <w:rFonts w:asciiTheme="majorHAnsi" w:eastAsiaTheme="majorEastAsia" w:hAnsiTheme="majorHAnsi" w:cstheme="majorBidi"/>
      <w:b/>
      <w:bCs/>
      <w:caps/>
      <w:color w:val="FFFFFF" w:themeColor="background1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52046"/>
    <w:rPr>
      <w:rFonts w:asciiTheme="majorHAnsi" w:eastAsiaTheme="majorEastAsia" w:hAnsiTheme="majorHAnsi" w:cstheme="majorBidi"/>
      <w:b/>
      <w:bCs/>
      <w:caps/>
      <w:color w:val="3399CC" w:themeColor="text2"/>
      <w:sz w:val="2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52046"/>
    <w:rPr>
      <w:rFonts w:asciiTheme="majorHAnsi" w:eastAsiaTheme="majorEastAsia" w:hAnsiTheme="majorHAnsi" w:cstheme="majorBidi"/>
      <w:b/>
      <w:bCs/>
      <w:iCs/>
      <w:color w:val="3399CC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E52046"/>
    <w:pPr>
      <w:spacing w:after="60"/>
      <w:jc w:val="center"/>
    </w:pPr>
    <w:rPr>
      <w:color w:val="3399CC" w:themeColor="text2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E52046"/>
    <w:rPr>
      <w:color w:val="3399CC" w:themeColor="text2"/>
      <w:sz w:val="18"/>
      <w:szCs w:val="16"/>
    </w:rPr>
  </w:style>
  <w:style w:type="paragraph" w:customStyle="1" w:styleId="ContactDetails">
    <w:name w:val="Contact Details"/>
    <w:basedOn w:val="Normal"/>
    <w:qFormat/>
    <w:rsid w:val="00E52046"/>
    <w:pPr>
      <w:jc w:val="center"/>
    </w:pPr>
    <w:rPr>
      <w:b/>
      <w:color w:val="FFFFFF" w:themeColor="background1"/>
      <w:spacing w:val="20"/>
      <w:sz w:val="1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52046"/>
    <w:rPr>
      <w:rFonts w:asciiTheme="majorHAnsi" w:eastAsiaTheme="majorEastAsia" w:hAnsiTheme="majorHAnsi" w:cstheme="majorBidi"/>
      <w:b/>
      <w:color w:val="3399CC" w:themeColor="text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52046"/>
    <w:rPr>
      <w:rFonts w:asciiTheme="majorHAnsi" w:eastAsiaTheme="majorEastAsia" w:hAnsiTheme="majorHAnsi" w:cstheme="majorBidi"/>
      <w:i/>
      <w:iCs/>
      <w:color w:val="0D575E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5204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52046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52046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uiPriority w:val="99"/>
    <w:semiHidden/>
    <w:unhideWhenUsed/>
    <w:rsid w:val="00E52046"/>
    <w:pPr>
      <w:numPr>
        <w:numId w:val="1"/>
      </w:numPr>
    </w:pPr>
  </w:style>
  <w:style w:type="paragraph" w:customStyle="1" w:styleId="Company">
    <w:name w:val="Company"/>
    <w:basedOn w:val="Normal"/>
    <w:qFormat/>
    <w:rsid w:val="00E52046"/>
    <w:pPr>
      <w:jc w:val="center"/>
    </w:pPr>
    <w:rPr>
      <w:color w:val="FFFFFF" w:themeColor="background1"/>
      <w:sz w:val="40"/>
    </w:rPr>
  </w:style>
  <w:style w:type="paragraph" w:customStyle="1" w:styleId="Recipient">
    <w:name w:val="Recipient"/>
    <w:basedOn w:val="Normal"/>
    <w:qFormat/>
    <w:rsid w:val="00E52046"/>
    <w:rPr>
      <w:b/>
      <w:color w:val="000000" w:themeColor="text1"/>
      <w:sz w:val="28"/>
    </w:rPr>
  </w:style>
  <w:style w:type="paragraph" w:styleId="Header">
    <w:name w:val="header"/>
    <w:basedOn w:val="Normal"/>
    <w:link w:val="HeaderChar"/>
    <w:rsid w:val="00E52046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uiPriority w:val="99"/>
    <w:semiHidden/>
    <w:unhideWhenUsed/>
    <w:rsid w:val="00E52046"/>
    <w:pPr>
      <w:spacing w:after="120" w:line="264" w:lineRule="auto"/>
    </w:pPr>
    <w:rPr>
      <w:b/>
      <w:color w:val="7F7F7F" w:themeColor="text1" w:themeTint="80"/>
      <w:spacing w:val="5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E52046"/>
    <w:rPr>
      <w:b/>
      <w:color w:val="7F7F7F" w:themeColor="text1" w:themeTint="80"/>
      <w:spacing w:val="5"/>
      <w:sz w:val="20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E52046"/>
    <w:pPr>
      <w:jc w:val="right"/>
    </w:pPr>
    <w:rPr>
      <w:color w:val="595959" w:themeColor="text1" w:themeTint="A6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52046"/>
    <w:rPr>
      <w:color w:val="595959" w:themeColor="text1" w:themeTint="A6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52046"/>
    <w:rPr>
      <w:rFonts w:asciiTheme="majorHAnsi" w:eastAsiaTheme="majorEastAsia" w:hAnsiTheme="majorHAnsi" w:cstheme="majorBidi"/>
      <w:bCs/>
      <w:color w:val="3399CC" w:themeColor="text2"/>
      <w:sz w:val="60"/>
      <w:szCs w:val="32"/>
    </w:rPr>
  </w:style>
  <w:style w:type="paragraph" w:styleId="Footer">
    <w:name w:val="footer"/>
    <w:basedOn w:val="Normal"/>
    <w:link w:val="FooterChar"/>
    <w:uiPriority w:val="99"/>
    <w:unhideWhenUsed/>
    <w:rsid w:val="00E52046"/>
    <w:rPr>
      <w:color w:val="3399CC" w:themeColor="text2"/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E52046"/>
    <w:rPr>
      <w:color w:val="3399CC" w:themeColor="text2"/>
      <w:sz w:val="16"/>
    </w:rPr>
  </w:style>
  <w:style w:type="paragraph" w:customStyle="1" w:styleId="Footer-Right">
    <w:name w:val="Footer - Right"/>
    <w:basedOn w:val="Footer"/>
    <w:link w:val="Footer-RightChar"/>
    <w:qFormat/>
    <w:rsid w:val="00E52046"/>
    <w:pPr>
      <w:jc w:val="right"/>
    </w:pPr>
  </w:style>
  <w:style w:type="character" w:customStyle="1" w:styleId="Footer-RightChar">
    <w:name w:val="Footer - Right Char"/>
    <w:basedOn w:val="FooterChar"/>
    <w:link w:val="Footer-Right"/>
    <w:rsid w:val="00E52046"/>
    <w:rPr>
      <w:color w:val="3399CC" w:themeColor="text2"/>
      <w:sz w:val="16"/>
    </w:rPr>
  </w:style>
  <w:style w:type="paragraph" w:customStyle="1" w:styleId="Date-Large">
    <w:name w:val="Date - Large"/>
    <w:basedOn w:val="Date"/>
    <w:link w:val="Date-LargeChar"/>
    <w:qFormat/>
    <w:rsid w:val="00A20257"/>
    <w:rPr>
      <w:sz w:val="40"/>
    </w:rPr>
  </w:style>
  <w:style w:type="character" w:customStyle="1" w:styleId="Date-LargeChar">
    <w:name w:val="Date - Large Char"/>
    <w:basedOn w:val="DefaultParagraphFont"/>
    <w:link w:val="Date-Large"/>
    <w:rsid w:val="00A20257"/>
    <w:rPr>
      <w:b/>
      <w:caps/>
      <w:color w:val="FFFFFF" w:themeColor="background1"/>
      <w:sz w:val="40"/>
    </w:rPr>
  </w:style>
  <w:style w:type="character" w:customStyle="1" w:styleId="MailerChar">
    <w:name w:val="Mailer Char"/>
    <w:basedOn w:val="DefaultParagraphFont"/>
    <w:link w:val="Mailer"/>
    <w:rsid w:val="00E52046"/>
    <w:rPr>
      <w:rFonts w:asciiTheme="majorHAnsi" w:eastAsiaTheme="majorEastAsia" w:hAnsiTheme="majorHAnsi" w:cstheme="majorBidi"/>
      <w:color w:val="000000" w:themeColor="text1"/>
      <w:sz w:val="28"/>
    </w:rPr>
  </w:style>
  <w:style w:type="character" w:customStyle="1" w:styleId="HeaderChar">
    <w:name w:val="Header Char"/>
    <w:basedOn w:val="DefaultParagraphFont"/>
    <w:link w:val="Header"/>
    <w:rsid w:val="00E52046"/>
  </w:style>
  <w:style w:type="paragraph" w:customStyle="1" w:styleId="Page-Right">
    <w:name w:val="Page - Right"/>
    <w:basedOn w:val="Normal"/>
    <w:qFormat/>
    <w:rsid w:val="00E52046"/>
    <w:pPr>
      <w:jc w:val="right"/>
    </w:pPr>
    <w:rPr>
      <w:b/>
      <w:color w:val="3399CC" w:themeColor="text2"/>
      <w:sz w:val="18"/>
    </w:rPr>
  </w:style>
  <w:style w:type="paragraph" w:customStyle="1" w:styleId="Page-Left">
    <w:name w:val="Page - Left"/>
    <w:basedOn w:val="Page-Right"/>
    <w:qFormat/>
    <w:rsid w:val="00E52046"/>
    <w:pPr>
      <w:jc w:val="left"/>
    </w:pPr>
  </w:style>
  <w:style w:type="paragraph" w:styleId="TOCHeading">
    <w:name w:val="TOC Heading"/>
    <w:basedOn w:val="Heading1"/>
    <w:rsid w:val="00A6576D"/>
    <w:pPr>
      <w:outlineLvl w:val="9"/>
    </w:pPr>
    <w:rPr>
      <w:rFonts w:asciiTheme="minorHAnsi" w:eastAsiaTheme="minorHAnsi" w:hAnsiTheme="minorHAnsi" w:cstheme="minorBidi"/>
      <w:bCs w:val="0"/>
      <w:caps/>
      <w:sz w:val="36"/>
      <w:szCs w:val="24"/>
    </w:rPr>
  </w:style>
  <w:style w:type="paragraph" w:styleId="TOC1">
    <w:name w:val="toc 1"/>
    <w:basedOn w:val="Normal"/>
    <w:rsid w:val="00795921"/>
    <w:pPr>
      <w:spacing w:before="200" w:after="40"/>
      <w:jc w:val="center"/>
    </w:pPr>
    <w:rPr>
      <w:color w:val="3399CC" w:themeColor="text2"/>
      <w:sz w:val="20"/>
    </w:rPr>
  </w:style>
  <w:style w:type="paragraph" w:styleId="TOC2">
    <w:name w:val="toc 2"/>
    <w:basedOn w:val="Normal"/>
    <w:rsid w:val="00A6576D"/>
    <w:pPr>
      <w:jc w:val="center"/>
    </w:pPr>
    <w:rPr>
      <w:b/>
      <w:color w:val="3399CC" w:themeColor="text2"/>
    </w:rPr>
  </w:style>
  <w:style w:type="paragraph" w:customStyle="1" w:styleId="Tagline">
    <w:name w:val="Tagline"/>
    <w:basedOn w:val="Normal"/>
    <w:qFormat/>
    <w:rsid w:val="00A6576D"/>
    <w:pPr>
      <w:jc w:val="center"/>
    </w:pPr>
    <w:rPr>
      <w:caps/>
      <w:color w:val="3399CC" w:themeColor="text2"/>
      <w:sz w:val="20"/>
    </w:rPr>
  </w:style>
  <w:style w:type="paragraph" w:styleId="ListParagraph">
    <w:name w:val="List Paragraph"/>
    <w:basedOn w:val="Normal"/>
    <w:rsid w:val="007248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png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Catalogs:Booklet%20Catalog.dotx" TargetMode="External"/></Relationships>
</file>

<file path=word/theme/theme1.xml><?xml version="1.0" encoding="utf-8"?>
<a:theme xmlns:a="http://schemas.openxmlformats.org/drawingml/2006/main" name="Office Theme">
  <a:themeElements>
    <a:clrScheme name="Booklet Catalog">
      <a:dk1>
        <a:sysClr val="windowText" lastClr="000000"/>
      </a:dk1>
      <a:lt1>
        <a:sysClr val="window" lastClr="FFFFFF"/>
      </a:lt1>
      <a:dk2>
        <a:srgbClr val="3399CC"/>
      </a:dk2>
      <a:lt2>
        <a:srgbClr val="B9DEF9"/>
      </a:lt2>
      <a:accent1>
        <a:srgbClr val="1BAFBC"/>
      </a:accent1>
      <a:accent2>
        <a:srgbClr val="6466AF"/>
      </a:accent2>
      <a:accent3>
        <a:srgbClr val="B073B1"/>
      </a:accent3>
      <a:accent4>
        <a:srgbClr val="DE1F26"/>
      </a:accent4>
      <a:accent5>
        <a:srgbClr val="F8981D"/>
      </a:accent5>
      <a:accent6>
        <a:srgbClr val="8DCC33"/>
      </a:accent6>
      <a:hlink>
        <a:srgbClr val="84C1E0"/>
      </a:hlink>
      <a:folHlink>
        <a:srgbClr val="7F92AA"/>
      </a:folHlink>
    </a:clrScheme>
    <a:fontScheme name="Booklet Catalog">
      <a:majorFont>
        <a:latin typeface="Corbel"/>
        <a:ea typeface=""/>
        <a:cs typeface=""/>
        <a:font script="Jpan" typeface="メイリオ"/>
      </a:majorFont>
      <a:minorFont>
        <a:latin typeface="Corbel"/>
        <a:ea typeface=""/>
        <a:cs typeface=""/>
        <a:font script="Jpan" typeface="メイリオ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Booklet Catalog.dotx</Template>
  <TotalTime>1</TotalTime>
  <Pages>4</Pages>
  <Words>14</Words>
  <Characters>84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Tallis</dc:creator>
  <cp:keywords/>
  <dc:description/>
  <cp:lastModifiedBy>Thomas Tallis</cp:lastModifiedBy>
  <cp:revision>2</cp:revision>
  <dcterms:created xsi:type="dcterms:W3CDTF">2017-08-16T13:38:00Z</dcterms:created>
  <dcterms:modified xsi:type="dcterms:W3CDTF">2017-08-16T13:38:00Z</dcterms:modified>
  <cp:category/>
</cp:coreProperties>
</file>